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5D82" w14:textId="54061FEE" w:rsidR="006D6994" w:rsidRPr="00912C2D" w:rsidRDefault="00C764DF" w:rsidP="006D699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Community Advocacy</w:t>
      </w:r>
      <w:r w:rsidR="006D6994" w:rsidRPr="00912C2D">
        <w:rPr>
          <w:rFonts w:ascii="Arial" w:hAnsi="Arial" w:cs="Arial"/>
          <w:b/>
          <w:bCs/>
        </w:rPr>
        <w:t xml:space="preserve"> Volunteer</w:t>
      </w:r>
    </w:p>
    <w:p w14:paraId="488A42B9" w14:textId="1C3BE237" w:rsidR="0059252D" w:rsidRPr="00912C2D" w:rsidRDefault="0059252D" w:rsidP="006D6994">
      <w:pPr>
        <w:rPr>
          <w:rFonts w:ascii="Arial" w:hAnsi="Arial" w:cs="Arial"/>
          <w:b/>
          <w:bCs/>
        </w:rPr>
      </w:pPr>
      <w:r w:rsidRPr="00912C2D">
        <w:rPr>
          <w:rFonts w:ascii="Arial" w:hAnsi="Arial" w:cs="Arial"/>
          <w:b/>
          <w:bCs/>
        </w:rPr>
        <w:t xml:space="preserve">Responsible to: </w:t>
      </w:r>
      <w:r w:rsidR="00C764DF">
        <w:rPr>
          <w:rFonts w:ascii="Arial" w:hAnsi="Arial" w:cs="Arial"/>
        </w:rPr>
        <w:t>Advocacy</w:t>
      </w:r>
      <w:r w:rsidR="00F01BB5" w:rsidRPr="00912C2D">
        <w:rPr>
          <w:rFonts w:ascii="Arial" w:hAnsi="Arial" w:cs="Arial"/>
        </w:rPr>
        <w:t xml:space="preserve"> Volunteer Coordinator</w:t>
      </w:r>
    </w:p>
    <w:p w14:paraId="5A52F22B" w14:textId="32ECA97F" w:rsidR="0059252D" w:rsidRDefault="0059252D" w:rsidP="006D6994">
      <w:pPr>
        <w:rPr>
          <w:rFonts w:ascii="Arial" w:hAnsi="Arial" w:cs="Arial"/>
        </w:rPr>
      </w:pPr>
      <w:r w:rsidRPr="00912C2D">
        <w:rPr>
          <w:rFonts w:ascii="Arial" w:hAnsi="Arial" w:cs="Arial"/>
          <w:b/>
          <w:bCs/>
        </w:rPr>
        <w:t xml:space="preserve">Location: </w:t>
      </w:r>
      <w:r w:rsidRPr="00912C2D">
        <w:rPr>
          <w:rFonts w:ascii="Arial" w:hAnsi="Arial" w:cs="Arial"/>
        </w:rPr>
        <w:t>Worcestershire</w:t>
      </w:r>
      <w:r w:rsidR="00C764DF">
        <w:rPr>
          <w:rFonts w:ascii="Arial" w:hAnsi="Arial" w:cs="Arial"/>
        </w:rPr>
        <w:t>/Herefordshire</w:t>
      </w:r>
    </w:p>
    <w:p w14:paraId="0512EF84" w14:textId="77777777" w:rsidR="0055289F" w:rsidRPr="00912C2D" w:rsidRDefault="0055289F" w:rsidP="0055289F">
      <w:pPr>
        <w:spacing w:after="0"/>
        <w:rPr>
          <w:rFonts w:ascii="Arial" w:hAnsi="Arial" w:cs="Arial"/>
          <w:b/>
          <w:bCs/>
        </w:rPr>
      </w:pPr>
      <w:r w:rsidRPr="00912C2D">
        <w:rPr>
          <w:rFonts w:ascii="Arial" w:hAnsi="Arial" w:cs="Arial"/>
          <w:b/>
          <w:bCs/>
        </w:rPr>
        <w:t xml:space="preserve">Overview: </w:t>
      </w:r>
    </w:p>
    <w:p w14:paraId="5BB8F9BD" w14:textId="0FC2D58A" w:rsidR="007315D3" w:rsidRDefault="0055289F" w:rsidP="007315D3">
      <w:pPr>
        <w:spacing w:after="0"/>
        <w:rPr>
          <w:rFonts w:eastAsia="Times New Roman"/>
          <w:sz w:val="24"/>
          <w:szCs w:val="24"/>
        </w:rPr>
      </w:pPr>
      <w:r>
        <w:rPr>
          <w:rFonts w:ascii="Arial" w:hAnsi="Arial" w:cs="Arial"/>
        </w:rPr>
        <w:t>P</w:t>
      </w:r>
      <w:r w:rsidRPr="006E13C9">
        <w:rPr>
          <w:rFonts w:ascii="Arial" w:hAnsi="Arial" w:cs="Arial"/>
        </w:rPr>
        <w:t xml:space="preserve">art of the Advocacy Services that Onside provides, a Community Advocate supports vulnerable people in a variety of ways. </w:t>
      </w:r>
      <w:r w:rsidRPr="005B37D5">
        <w:rPr>
          <w:rFonts w:ascii="Arial" w:eastAsia="Times New Roman" w:hAnsi="Arial" w:cs="Arial"/>
          <w:lang w:eastAsia="en-GB"/>
        </w:rPr>
        <w:t xml:space="preserve">You may help them to make a complaint about a service or </w:t>
      </w:r>
      <w:r w:rsidRPr="007315D3">
        <w:rPr>
          <w:rFonts w:ascii="Arial" w:eastAsia="Times New Roman" w:hAnsi="Arial" w:cs="Arial"/>
          <w:lang w:eastAsia="en-GB"/>
        </w:rPr>
        <w:t>situation they are unhappy with, such as a housing or benefits issue</w:t>
      </w:r>
      <w:r w:rsidR="00C25F6D">
        <w:rPr>
          <w:rFonts w:ascii="Arial" w:eastAsia="Times New Roman" w:hAnsi="Arial" w:cs="Arial"/>
          <w:lang w:eastAsia="en-GB"/>
        </w:rPr>
        <w:t xml:space="preserve"> </w:t>
      </w:r>
      <w:r w:rsidR="00C25F6D" w:rsidRPr="00C078A9">
        <w:rPr>
          <w:rFonts w:ascii="Arial" w:eastAsia="Times New Roman" w:hAnsi="Arial" w:cs="Arial"/>
          <w:highlight w:val="yellow"/>
          <w:lang w:eastAsia="en-GB"/>
        </w:rPr>
        <w:t>or to make a complaint about their health care or treatment</w:t>
      </w:r>
      <w:r w:rsidRPr="007315D3">
        <w:rPr>
          <w:rFonts w:ascii="Arial" w:eastAsia="Times New Roman" w:hAnsi="Arial" w:cs="Arial"/>
          <w:lang w:eastAsia="en-GB"/>
        </w:rPr>
        <w:t xml:space="preserve">. You may help people to live independently by dealing with issues with utility providers or setting up a bank account or </w:t>
      </w:r>
      <w:r w:rsidR="007315D3" w:rsidRPr="007315D3">
        <w:rPr>
          <w:rFonts w:ascii="Arial" w:eastAsia="Times New Roman" w:hAnsi="Arial" w:cs="Arial"/>
        </w:rPr>
        <w:t>assisting them to access services that support with financial matters.</w:t>
      </w:r>
    </w:p>
    <w:p w14:paraId="7F0055D7" w14:textId="77777777" w:rsidR="0055289F" w:rsidRPr="006E13C9" w:rsidRDefault="0055289F" w:rsidP="0055289F">
      <w:pPr>
        <w:spacing w:after="0"/>
        <w:rPr>
          <w:rFonts w:ascii="Arial" w:hAnsi="Arial" w:cs="Arial"/>
        </w:rPr>
      </w:pPr>
    </w:p>
    <w:p w14:paraId="4AEA11E4" w14:textId="77777777" w:rsidR="0055289F" w:rsidRPr="006E13C9" w:rsidRDefault="0055289F" w:rsidP="0055289F">
      <w:pPr>
        <w:spacing w:after="0"/>
        <w:rPr>
          <w:rFonts w:ascii="Arial" w:hAnsi="Arial" w:cs="Arial"/>
          <w:b/>
          <w:bCs/>
        </w:rPr>
      </w:pPr>
      <w:r w:rsidRPr="006E13C9">
        <w:rPr>
          <w:rFonts w:ascii="Arial" w:hAnsi="Arial" w:cs="Arial"/>
          <w:b/>
          <w:bCs/>
        </w:rPr>
        <w:t>Responsibilities:</w:t>
      </w:r>
    </w:p>
    <w:p w14:paraId="324461AC" w14:textId="77777777" w:rsidR="0055289F" w:rsidRPr="006E13C9" w:rsidRDefault="0055289F" w:rsidP="0055289F">
      <w:pPr>
        <w:spacing w:after="0"/>
        <w:rPr>
          <w:rFonts w:ascii="Arial" w:hAnsi="Arial" w:cs="Arial"/>
          <w:b/>
          <w:bCs/>
        </w:rPr>
      </w:pPr>
      <w:r w:rsidRPr="006E13C9">
        <w:rPr>
          <w:rFonts w:ascii="Arial" w:hAnsi="Arial" w:cs="Arial"/>
          <w:b/>
          <w:bCs/>
        </w:rPr>
        <w:t>Skills &amp; qualities required:</w:t>
      </w:r>
    </w:p>
    <w:p w14:paraId="0463C281" w14:textId="77777777" w:rsidR="0055289F" w:rsidRPr="005E6EE4" w:rsidRDefault="0055289F" w:rsidP="0055289F">
      <w:pPr>
        <w:pStyle w:val="ListParagraph"/>
        <w:numPr>
          <w:ilvl w:val="0"/>
          <w:numId w:val="14"/>
        </w:numPr>
        <w:spacing w:after="0"/>
        <w:rPr>
          <w:sz w:val="22"/>
          <w:szCs w:val="22"/>
          <w:shd w:val="clear" w:color="auto" w:fill="FFFFFF"/>
        </w:rPr>
      </w:pPr>
      <w:r w:rsidRPr="005E6EE4">
        <w:rPr>
          <w:sz w:val="22"/>
          <w:szCs w:val="22"/>
          <w:shd w:val="clear" w:color="auto" w:fill="FFFFFF"/>
        </w:rPr>
        <w:t>Good communication and interpersonal skills</w:t>
      </w:r>
    </w:p>
    <w:p w14:paraId="5FC6733B" w14:textId="77777777" w:rsidR="0055289F" w:rsidRPr="005E6EE4" w:rsidRDefault="0055289F" w:rsidP="0055289F">
      <w:pPr>
        <w:pStyle w:val="ListParagraph"/>
        <w:numPr>
          <w:ilvl w:val="0"/>
          <w:numId w:val="14"/>
        </w:numPr>
        <w:spacing w:after="0"/>
        <w:rPr>
          <w:sz w:val="22"/>
          <w:szCs w:val="22"/>
          <w:shd w:val="clear" w:color="auto" w:fill="FFFFFF"/>
        </w:rPr>
      </w:pPr>
      <w:r w:rsidRPr="005E6EE4">
        <w:rPr>
          <w:sz w:val="22"/>
          <w:szCs w:val="22"/>
          <w:shd w:val="clear" w:color="auto" w:fill="FFFFFF"/>
        </w:rPr>
        <w:t xml:space="preserve">Empathetic </w:t>
      </w:r>
    </w:p>
    <w:p w14:paraId="0C188530" w14:textId="06E4D774" w:rsidR="0055289F" w:rsidRPr="005E6EE4" w:rsidRDefault="0055289F" w:rsidP="0055289F">
      <w:pPr>
        <w:pStyle w:val="ListParagraph"/>
        <w:numPr>
          <w:ilvl w:val="0"/>
          <w:numId w:val="14"/>
        </w:numPr>
        <w:spacing w:after="0"/>
        <w:rPr>
          <w:sz w:val="22"/>
          <w:szCs w:val="22"/>
          <w:shd w:val="clear" w:color="auto" w:fill="FFFFFF"/>
        </w:rPr>
      </w:pPr>
      <w:r w:rsidRPr="005E6EE4">
        <w:rPr>
          <w:sz w:val="22"/>
          <w:szCs w:val="22"/>
        </w:rPr>
        <w:t xml:space="preserve">You will have, or be willing to learn, basic computer literacy skills </w:t>
      </w:r>
      <w:proofErr w:type="gramStart"/>
      <w:r w:rsidRPr="005E6EE4">
        <w:rPr>
          <w:sz w:val="22"/>
          <w:szCs w:val="22"/>
        </w:rPr>
        <w:t>in order to</w:t>
      </w:r>
      <w:proofErr w:type="gramEnd"/>
      <w:r w:rsidRPr="005E6EE4">
        <w:rPr>
          <w:sz w:val="22"/>
          <w:szCs w:val="22"/>
        </w:rPr>
        <w:t xml:space="preserve"> log your contact / work on our database system.</w:t>
      </w:r>
    </w:p>
    <w:p w14:paraId="23BA3DA3" w14:textId="77777777" w:rsidR="0055289F" w:rsidRPr="005E6EE4" w:rsidRDefault="0055289F" w:rsidP="0055289F">
      <w:pPr>
        <w:pStyle w:val="ListParagraph"/>
        <w:numPr>
          <w:ilvl w:val="0"/>
          <w:numId w:val="14"/>
        </w:numPr>
        <w:spacing w:after="0"/>
        <w:rPr>
          <w:sz w:val="22"/>
          <w:szCs w:val="22"/>
          <w:shd w:val="clear" w:color="auto" w:fill="FFFFFF"/>
        </w:rPr>
      </w:pPr>
      <w:r w:rsidRPr="005E6EE4">
        <w:rPr>
          <w:sz w:val="22"/>
          <w:szCs w:val="22"/>
          <w:shd w:val="clear" w:color="auto" w:fill="FFFFFF"/>
        </w:rPr>
        <w:t>Comfortable completing forms and applications</w:t>
      </w:r>
    </w:p>
    <w:p w14:paraId="3ADB4D5A" w14:textId="77777777" w:rsidR="0055289F" w:rsidRPr="005E6EE4" w:rsidRDefault="0055289F" w:rsidP="0055289F">
      <w:pPr>
        <w:pStyle w:val="ListParagraph"/>
        <w:numPr>
          <w:ilvl w:val="0"/>
          <w:numId w:val="14"/>
        </w:numPr>
        <w:spacing w:after="0"/>
        <w:rPr>
          <w:b/>
          <w:bCs/>
          <w:sz w:val="22"/>
          <w:szCs w:val="22"/>
        </w:rPr>
      </w:pPr>
      <w:r w:rsidRPr="005E6EE4">
        <w:rPr>
          <w:sz w:val="22"/>
          <w:szCs w:val="22"/>
          <w:shd w:val="clear" w:color="auto" w:fill="FFFFFF"/>
        </w:rPr>
        <w:t>Organised</w:t>
      </w:r>
      <w:r w:rsidRPr="005E6EE4">
        <w:rPr>
          <w:sz w:val="22"/>
          <w:szCs w:val="22"/>
          <w:shd w:val="clear" w:color="auto" w:fill="FFFFFF"/>
        </w:rPr>
        <w:tab/>
      </w:r>
      <w:r w:rsidRPr="005E6EE4">
        <w:rPr>
          <w:sz w:val="22"/>
          <w:szCs w:val="22"/>
          <w:shd w:val="clear" w:color="auto" w:fill="FFFFFF"/>
        </w:rPr>
        <w:tab/>
      </w:r>
    </w:p>
    <w:p w14:paraId="0A335AAA" w14:textId="77777777" w:rsidR="0055289F" w:rsidRPr="006E13C9" w:rsidRDefault="0055289F" w:rsidP="0055289F">
      <w:pPr>
        <w:spacing w:after="0"/>
        <w:rPr>
          <w:rFonts w:ascii="Arial" w:hAnsi="Arial" w:cs="Arial"/>
          <w:b/>
          <w:bCs/>
        </w:rPr>
      </w:pPr>
    </w:p>
    <w:p w14:paraId="1E44C250" w14:textId="77777777" w:rsidR="0055289F" w:rsidRPr="005F13C2" w:rsidRDefault="0055289F" w:rsidP="0055289F">
      <w:pPr>
        <w:rPr>
          <w:rFonts w:ascii="Arial" w:hAnsi="Arial" w:cs="Arial"/>
          <w:b/>
          <w:bCs/>
        </w:rPr>
      </w:pPr>
      <w:r w:rsidRPr="005F13C2">
        <w:rPr>
          <w:rFonts w:ascii="Arial" w:hAnsi="Arial" w:cs="Arial"/>
          <w:b/>
          <w:bCs/>
        </w:rPr>
        <w:t>In addition, all Onside volunteers are expected to:</w:t>
      </w:r>
    </w:p>
    <w:p w14:paraId="4EDF4104" w14:textId="77777777" w:rsidR="0055289F" w:rsidRPr="006E13C9" w:rsidRDefault="0055289F" w:rsidP="0055289F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6E13C9">
        <w:rPr>
          <w:sz w:val="22"/>
          <w:szCs w:val="22"/>
        </w:rPr>
        <w:t xml:space="preserve">Operate within the organisation’s stated principles and values, </w:t>
      </w:r>
      <w:proofErr w:type="gramStart"/>
      <w:r w:rsidRPr="006E13C9">
        <w:rPr>
          <w:sz w:val="22"/>
          <w:szCs w:val="22"/>
        </w:rPr>
        <w:t>adhering at all times</w:t>
      </w:r>
      <w:proofErr w:type="gramEnd"/>
      <w:r w:rsidRPr="006E13C9">
        <w:rPr>
          <w:sz w:val="22"/>
          <w:szCs w:val="22"/>
        </w:rPr>
        <w:t xml:space="preserve"> to the organisational policies, procedures and guidelines</w:t>
      </w:r>
    </w:p>
    <w:p w14:paraId="65CE1B01" w14:textId="77777777" w:rsidR="0055289F" w:rsidRPr="006E13C9" w:rsidRDefault="0055289F" w:rsidP="0055289F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6E13C9">
        <w:rPr>
          <w:sz w:val="22"/>
          <w:szCs w:val="22"/>
        </w:rPr>
        <w:t xml:space="preserve">Demonstrate a commitment to equal opportunities, social inclusion and individual empowerment </w:t>
      </w:r>
    </w:p>
    <w:p w14:paraId="2EEEEC6D" w14:textId="77777777" w:rsidR="0055289F" w:rsidRPr="006E13C9" w:rsidRDefault="0055289F" w:rsidP="0055289F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6E13C9">
        <w:rPr>
          <w:sz w:val="22"/>
          <w:szCs w:val="22"/>
        </w:rPr>
        <w:t>Take responsibility for safeguarding appropriate to your role and raise any potential concerns with the Onside Safeguarding and Professional Guidance Lead</w:t>
      </w:r>
    </w:p>
    <w:p w14:paraId="6838EF28" w14:textId="77777777" w:rsidR="003A7FE7" w:rsidRDefault="003A7FE7" w:rsidP="003A7FE7">
      <w:pPr>
        <w:jc w:val="center"/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</w:pPr>
      <w:bookmarkStart w:id="0" w:name="_Hlk103854509"/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Onside is committed to ensuring that children, young people and adults at risk of harm or abuse who </w:t>
      </w:r>
      <w:proofErr w:type="gramStart"/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>come into contact with</w:t>
      </w:r>
      <w:proofErr w:type="gramEnd"/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 Onside</w:t>
      </w:r>
      <w:r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 s</w:t>
      </w:r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>taff and volunteers</w:t>
      </w:r>
      <w:r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>,</w:t>
      </w:r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 are treated with respect and are free from all forms of abuse or mistreatment a</w:t>
      </w:r>
      <w:r w:rsidRPr="009D3596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>nd</w:t>
      </w:r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 we are committed to ensuring that all staff and volunteers are aware of their responsibilities in relation to safeguarding. </w:t>
      </w:r>
    </w:p>
    <w:p w14:paraId="7B3C0C33" w14:textId="68CD797E" w:rsidR="00804C9F" w:rsidRPr="00292930" w:rsidRDefault="003A7FE7" w:rsidP="00C870BF">
      <w:pPr>
        <w:jc w:val="center"/>
      </w:pPr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Please see our </w:t>
      </w:r>
      <w:hyperlink r:id="rId11" w:history="1">
        <w:r w:rsidRPr="00DE1CAF">
          <w:rPr>
            <w:rStyle w:val="Hyperlink"/>
            <w:rFonts w:eastAsia="Times New Roman" w:cstheme="minorHAnsi"/>
            <w:b/>
            <w:bCs/>
            <w:shd w:val="clear" w:color="auto" w:fill="FFFFFF"/>
            <w:lang w:eastAsia="en-GB"/>
          </w:rPr>
          <w:t>website</w:t>
        </w:r>
      </w:hyperlink>
      <w:r w:rsidRPr="0075783F"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 xml:space="preserve"> for the full safeguarding statement and policy</w:t>
      </w:r>
      <w:r>
        <w:rPr>
          <w:rFonts w:eastAsia="Times New Roman" w:cstheme="minorHAnsi"/>
          <w:b/>
          <w:bCs/>
          <w:color w:val="333333"/>
          <w:shd w:val="clear" w:color="auto" w:fill="FFFFFF"/>
          <w:lang w:eastAsia="en-GB"/>
        </w:rPr>
        <w:t>.</w:t>
      </w:r>
      <w:bookmarkEnd w:id="0"/>
    </w:p>
    <w:sectPr w:rsidR="00804C9F" w:rsidRPr="00292930" w:rsidSect="00964B2B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1820F" w14:textId="77777777" w:rsidR="00C6262A" w:rsidRDefault="00C6262A" w:rsidP="00407DA1">
      <w:pPr>
        <w:spacing w:after="0" w:line="240" w:lineRule="auto"/>
      </w:pPr>
      <w:r>
        <w:separator/>
      </w:r>
    </w:p>
  </w:endnote>
  <w:endnote w:type="continuationSeparator" w:id="0">
    <w:p w14:paraId="5A90B677" w14:textId="77777777" w:rsidR="00C6262A" w:rsidRDefault="00C6262A" w:rsidP="00407DA1">
      <w:pPr>
        <w:spacing w:after="0" w:line="240" w:lineRule="auto"/>
      </w:pPr>
      <w:r>
        <w:continuationSeparator/>
      </w:r>
    </w:p>
  </w:endnote>
  <w:endnote w:type="continuationNotice" w:id="1">
    <w:p w14:paraId="40067362" w14:textId="77777777" w:rsidR="00C6262A" w:rsidRDefault="00C626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DC989" w14:textId="77777777" w:rsidR="00C6262A" w:rsidRDefault="00C6262A" w:rsidP="00407DA1">
      <w:pPr>
        <w:spacing w:after="0" w:line="240" w:lineRule="auto"/>
      </w:pPr>
      <w:r>
        <w:separator/>
      </w:r>
    </w:p>
  </w:footnote>
  <w:footnote w:type="continuationSeparator" w:id="0">
    <w:p w14:paraId="2963CA4A" w14:textId="77777777" w:rsidR="00C6262A" w:rsidRDefault="00C6262A" w:rsidP="00407DA1">
      <w:pPr>
        <w:spacing w:after="0" w:line="240" w:lineRule="auto"/>
      </w:pPr>
      <w:r>
        <w:continuationSeparator/>
      </w:r>
    </w:p>
  </w:footnote>
  <w:footnote w:type="continuationNotice" w:id="1">
    <w:p w14:paraId="5CB51167" w14:textId="77777777" w:rsidR="00C6262A" w:rsidRDefault="00C626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6AB7C" w14:textId="77777777" w:rsidR="00407DA1" w:rsidRDefault="00000000">
    <w:pPr>
      <w:pStyle w:val="Header"/>
    </w:pPr>
    <w:r>
      <w:rPr>
        <w:noProof/>
      </w:rPr>
      <w:pict w14:anchorId="29EE1F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038516" o:spid="_x0000_s1038" type="#_x0000_t75" style="position:absolute;margin-left:0;margin-top:0;width:540.65pt;height:810.05pt;z-index:-251658239;mso-position-horizontal:center;mso-position-horizontal-relative:margin;mso-position-vertical:center;mso-position-vertical-relative:margin" o:allowincell="f">
          <v:imagedata r:id="rId1" o:title="template fram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D6C0" w14:textId="69A37F78" w:rsidR="000A4550" w:rsidRDefault="000A4550" w:rsidP="000A4550">
    <w:pPr>
      <w:pStyle w:val="Header"/>
      <w:jc w:val="center"/>
    </w:pPr>
    <w:r>
      <w:rPr>
        <w:noProof/>
      </w:rPr>
      <w:drawing>
        <wp:inline distT="0" distB="0" distL="0" distR="0" wp14:anchorId="02C312AB" wp14:editId="44177B3C">
          <wp:extent cx="2375065" cy="608881"/>
          <wp:effectExtent l="0" t="0" r="6350" b="1270"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8356" cy="617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928C" w14:textId="77777777" w:rsidR="00407DA1" w:rsidRDefault="00000000">
    <w:pPr>
      <w:pStyle w:val="Header"/>
    </w:pPr>
    <w:r>
      <w:rPr>
        <w:noProof/>
      </w:rPr>
      <w:pict w14:anchorId="22121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2038515" o:spid="_x0000_s1037" type="#_x0000_t75" style="position:absolute;margin-left:0;margin-top:0;width:540.65pt;height:810.05pt;z-index:-251658240;mso-position-horizontal:center;mso-position-horizontal-relative:margin;mso-position-vertical:center;mso-position-vertical-relative:margin" o:allowincell="f">
          <v:imagedata r:id="rId1" o:title="template fram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0E26"/>
    <w:multiLevelType w:val="hybridMultilevel"/>
    <w:tmpl w:val="0CC68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E22E3"/>
    <w:multiLevelType w:val="hybridMultilevel"/>
    <w:tmpl w:val="0D2A5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85927"/>
    <w:multiLevelType w:val="hybridMultilevel"/>
    <w:tmpl w:val="06B0F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B4ED8"/>
    <w:multiLevelType w:val="hybridMultilevel"/>
    <w:tmpl w:val="657A8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25531"/>
    <w:multiLevelType w:val="hybridMultilevel"/>
    <w:tmpl w:val="FA38E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8772A"/>
    <w:multiLevelType w:val="hybridMultilevel"/>
    <w:tmpl w:val="B8C62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64893"/>
    <w:multiLevelType w:val="hybridMultilevel"/>
    <w:tmpl w:val="D194C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83DE5"/>
    <w:multiLevelType w:val="multilevel"/>
    <w:tmpl w:val="6C14B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8A324D"/>
    <w:multiLevelType w:val="hybridMultilevel"/>
    <w:tmpl w:val="E0E2E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90B5F"/>
    <w:multiLevelType w:val="hybridMultilevel"/>
    <w:tmpl w:val="D8A6D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A2E77"/>
    <w:multiLevelType w:val="hybridMultilevel"/>
    <w:tmpl w:val="6F50E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F701A"/>
    <w:multiLevelType w:val="hybridMultilevel"/>
    <w:tmpl w:val="ED125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7784C"/>
    <w:multiLevelType w:val="hybridMultilevel"/>
    <w:tmpl w:val="9D2C1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31065"/>
    <w:multiLevelType w:val="hybridMultilevel"/>
    <w:tmpl w:val="51383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F0A90"/>
    <w:multiLevelType w:val="hybridMultilevel"/>
    <w:tmpl w:val="C076E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843843">
    <w:abstractNumId w:val="14"/>
  </w:num>
  <w:num w:numId="2" w16cid:durableId="1052314256">
    <w:abstractNumId w:val="1"/>
  </w:num>
  <w:num w:numId="3" w16cid:durableId="1055472653">
    <w:abstractNumId w:val="2"/>
  </w:num>
  <w:num w:numId="4" w16cid:durableId="1429810828">
    <w:abstractNumId w:val="8"/>
  </w:num>
  <w:num w:numId="5" w16cid:durableId="287396775">
    <w:abstractNumId w:val="5"/>
  </w:num>
  <w:num w:numId="6" w16cid:durableId="1069965933">
    <w:abstractNumId w:val="4"/>
  </w:num>
  <w:num w:numId="7" w16cid:durableId="2041542274">
    <w:abstractNumId w:val="11"/>
  </w:num>
  <w:num w:numId="8" w16cid:durableId="905261396">
    <w:abstractNumId w:val="0"/>
  </w:num>
  <w:num w:numId="9" w16cid:durableId="1747146799">
    <w:abstractNumId w:val="10"/>
  </w:num>
  <w:num w:numId="10" w16cid:durableId="778065150">
    <w:abstractNumId w:val="9"/>
  </w:num>
  <w:num w:numId="11" w16cid:durableId="989556736">
    <w:abstractNumId w:val="6"/>
  </w:num>
  <w:num w:numId="12" w16cid:durableId="864439921">
    <w:abstractNumId w:val="12"/>
  </w:num>
  <w:num w:numId="13" w16cid:durableId="434910800">
    <w:abstractNumId w:val="3"/>
  </w:num>
  <w:num w:numId="14" w16cid:durableId="816652325">
    <w:abstractNumId w:val="13"/>
  </w:num>
  <w:num w:numId="15" w16cid:durableId="5931319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B39"/>
    <w:rsid w:val="00010DA3"/>
    <w:rsid w:val="00021555"/>
    <w:rsid w:val="000429BD"/>
    <w:rsid w:val="00060CF2"/>
    <w:rsid w:val="0006174D"/>
    <w:rsid w:val="00072FB4"/>
    <w:rsid w:val="000A4550"/>
    <w:rsid w:val="000A7780"/>
    <w:rsid w:val="000B248F"/>
    <w:rsid w:val="000C4ECB"/>
    <w:rsid w:val="000F5859"/>
    <w:rsid w:val="0010299B"/>
    <w:rsid w:val="001201BF"/>
    <w:rsid w:val="00142722"/>
    <w:rsid w:val="00152A44"/>
    <w:rsid w:val="001539B2"/>
    <w:rsid w:val="00161988"/>
    <w:rsid w:val="00170752"/>
    <w:rsid w:val="001728A5"/>
    <w:rsid w:val="00187C11"/>
    <w:rsid w:val="00187DDA"/>
    <w:rsid w:val="001958D4"/>
    <w:rsid w:val="001B0713"/>
    <w:rsid w:val="001D4759"/>
    <w:rsid w:val="001E0FC2"/>
    <w:rsid w:val="001E4264"/>
    <w:rsid w:val="0021146F"/>
    <w:rsid w:val="00215CBE"/>
    <w:rsid w:val="0021603A"/>
    <w:rsid w:val="00224186"/>
    <w:rsid w:val="00232637"/>
    <w:rsid w:val="00237D0B"/>
    <w:rsid w:val="00257876"/>
    <w:rsid w:val="00270E18"/>
    <w:rsid w:val="00292930"/>
    <w:rsid w:val="002A7920"/>
    <w:rsid w:val="002C7645"/>
    <w:rsid w:val="002D1601"/>
    <w:rsid w:val="002D19F2"/>
    <w:rsid w:val="002D56A0"/>
    <w:rsid w:val="002D74B7"/>
    <w:rsid w:val="002F042E"/>
    <w:rsid w:val="00300D49"/>
    <w:rsid w:val="003068E8"/>
    <w:rsid w:val="00315D45"/>
    <w:rsid w:val="00322148"/>
    <w:rsid w:val="0032402A"/>
    <w:rsid w:val="003271D8"/>
    <w:rsid w:val="003417F9"/>
    <w:rsid w:val="00347CE0"/>
    <w:rsid w:val="00353F69"/>
    <w:rsid w:val="00366DF8"/>
    <w:rsid w:val="00372054"/>
    <w:rsid w:val="003779FD"/>
    <w:rsid w:val="0039264F"/>
    <w:rsid w:val="003A7CD2"/>
    <w:rsid w:val="003A7FE7"/>
    <w:rsid w:val="003D7819"/>
    <w:rsid w:val="003E0735"/>
    <w:rsid w:val="0040213C"/>
    <w:rsid w:val="00407DA1"/>
    <w:rsid w:val="004105C7"/>
    <w:rsid w:val="0042510C"/>
    <w:rsid w:val="0042724A"/>
    <w:rsid w:val="00427268"/>
    <w:rsid w:val="0043391E"/>
    <w:rsid w:val="00436D06"/>
    <w:rsid w:val="00446E07"/>
    <w:rsid w:val="004601F8"/>
    <w:rsid w:val="0048413A"/>
    <w:rsid w:val="00490A5B"/>
    <w:rsid w:val="004912BC"/>
    <w:rsid w:val="00495810"/>
    <w:rsid w:val="004B2ED7"/>
    <w:rsid w:val="004F2D44"/>
    <w:rsid w:val="005151AA"/>
    <w:rsid w:val="0052551E"/>
    <w:rsid w:val="00535630"/>
    <w:rsid w:val="005367F4"/>
    <w:rsid w:val="0054121B"/>
    <w:rsid w:val="00550CD0"/>
    <w:rsid w:val="00550F6B"/>
    <w:rsid w:val="0055289F"/>
    <w:rsid w:val="00552F62"/>
    <w:rsid w:val="00562B57"/>
    <w:rsid w:val="00571A3D"/>
    <w:rsid w:val="00575338"/>
    <w:rsid w:val="00586F5A"/>
    <w:rsid w:val="0059252D"/>
    <w:rsid w:val="00596986"/>
    <w:rsid w:val="005A2E24"/>
    <w:rsid w:val="005A3B81"/>
    <w:rsid w:val="005A5CF3"/>
    <w:rsid w:val="005D6E82"/>
    <w:rsid w:val="005D721A"/>
    <w:rsid w:val="005E6EE4"/>
    <w:rsid w:val="005F13C2"/>
    <w:rsid w:val="005F248A"/>
    <w:rsid w:val="005F6482"/>
    <w:rsid w:val="006117BC"/>
    <w:rsid w:val="0061375D"/>
    <w:rsid w:val="00615E0C"/>
    <w:rsid w:val="00652F9C"/>
    <w:rsid w:val="006778E2"/>
    <w:rsid w:val="006859B1"/>
    <w:rsid w:val="0069371C"/>
    <w:rsid w:val="006B339E"/>
    <w:rsid w:val="006C19A0"/>
    <w:rsid w:val="006D6994"/>
    <w:rsid w:val="006E3872"/>
    <w:rsid w:val="007315D3"/>
    <w:rsid w:val="00745CCB"/>
    <w:rsid w:val="007471DB"/>
    <w:rsid w:val="0076761D"/>
    <w:rsid w:val="00770389"/>
    <w:rsid w:val="0079532A"/>
    <w:rsid w:val="007A19CB"/>
    <w:rsid w:val="007A4AB9"/>
    <w:rsid w:val="007B1909"/>
    <w:rsid w:val="007B4CD4"/>
    <w:rsid w:val="007C3552"/>
    <w:rsid w:val="007D30CB"/>
    <w:rsid w:val="007F45A0"/>
    <w:rsid w:val="007F55F8"/>
    <w:rsid w:val="00804C9F"/>
    <w:rsid w:val="0082084A"/>
    <w:rsid w:val="00821483"/>
    <w:rsid w:val="00821DE2"/>
    <w:rsid w:val="008230FA"/>
    <w:rsid w:val="008353F8"/>
    <w:rsid w:val="0087427E"/>
    <w:rsid w:val="0088375B"/>
    <w:rsid w:val="00884B40"/>
    <w:rsid w:val="00893A4F"/>
    <w:rsid w:val="00895B2D"/>
    <w:rsid w:val="008C66AE"/>
    <w:rsid w:val="008E2DF5"/>
    <w:rsid w:val="00904FE7"/>
    <w:rsid w:val="00912C2D"/>
    <w:rsid w:val="00925F97"/>
    <w:rsid w:val="00931C0A"/>
    <w:rsid w:val="009516A5"/>
    <w:rsid w:val="00952796"/>
    <w:rsid w:val="0096021E"/>
    <w:rsid w:val="00964B2B"/>
    <w:rsid w:val="00972A9E"/>
    <w:rsid w:val="009908A9"/>
    <w:rsid w:val="009A215C"/>
    <w:rsid w:val="009B0241"/>
    <w:rsid w:val="009C4A7C"/>
    <w:rsid w:val="009D1BCA"/>
    <w:rsid w:val="00A024F6"/>
    <w:rsid w:val="00A13973"/>
    <w:rsid w:val="00A13F4F"/>
    <w:rsid w:val="00A16E69"/>
    <w:rsid w:val="00A17845"/>
    <w:rsid w:val="00A200C6"/>
    <w:rsid w:val="00A3024A"/>
    <w:rsid w:val="00A41560"/>
    <w:rsid w:val="00A45616"/>
    <w:rsid w:val="00A526E8"/>
    <w:rsid w:val="00A62F81"/>
    <w:rsid w:val="00A66DD3"/>
    <w:rsid w:val="00A67022"/>
    <w:rsid w:val="00AC0E42"/>
    <w:rsid w:val="00AF73EC"/>
    <w:rsid w:val="00AF7839"/>
    <w:rsid w:val="00B16C8C"/>
    <w:rsid w:val="00B262D3"/>
    <w:rsid w:val="00B34AE1"/>
    <w:rsid w:val="00B65682"/>
    <w:rsid w:val="00B67D4E"/>
    <w:rsid w:val="00B75B2E"/>
    <w:rsid w:val="00B82716"/>
    <w:rsid w:val="00BA01E2"/>
    <w:rsid w:val="00BA2263"/>
    <w:rsid w:val="00BA6B39"/>
    <w:rsid w:val="00BA7DE1"/>
    <w:rsid w:val="00BC02E3"/>
    <w:rsid w:val="00BD00EF"/>
    <w:rsid w:val="00BD5C8E"/>
    <w:rsid w:val="00BF3A61"/>
    <w:rsid w:val="00C03BA9"/>
    <w:rsid w:val="00C03FD6"/>
    <w:rsid w:val="00C078A9"/>
    <w:rsid w:val="00C132A9"/>
    <w:rsid w:val="00C25393"/>
    <w:rsid w:val="00C25EF7"/>
    <w:rsid w:val="00C25F6D"/>
    <w:rsid w:val="00C35771"/>
    <w:rsid w:val="00C4518B"/>
    <w:rsid w:val="00C55915"/>
    <w:rsid w:val="00C6262A"/>
    <w:rsid w:val="00C764DF"/>
    <w:rsid w:val="00C870BF"/>
    <w:rsid w:val="00C91062"/>
    <w:rsid w:val="00CA5120"/>
    <w:rsid w:val="00CB6EC1"/>
    <w:rsid w:val="00CB7BE3"/>
    <w:rsid w:val="00CD189A"/>
    <w:rsid w:val="00CD619C"/>
    <w:rsid w:val="00CF2F31"/>
    <w:rsid w:val="00D06F64"/>
    <w:rsid w:val="00D16EBF"/>
    <w:rsid w:val="00D27128"/>
    <w:rsid w:val="00D320D8"/>
    <w:rsid w:val="00D3282C"/>
    <w:rsid w:val="00D42C0B"/>
    <w:rsid w:val="00D4519E"/>
    <w:rsid w:val="00D54629"/>
    <w:rsid w:val="00D65FEB"/>
    <w:rsid w:val="00D731AC"/>
    <w:rsid w:val="00D9504D"/>
    <w:rsid w:val="00DA2303"/>
    <w:rsid w:val="00DB1ACA"/>
    <w:rsid w:val="00DB36ED"/>
    <w:rsid w:val="00DE4A63"/>
    <w:rsid w:val="00E0592F"/>
    <w:rsid w:val="00E34148"/>
    <w:rsid w:val="00E3443D"/>
    <w:rsid w:val="00E3759A"/>
    <w:rsid w:val="00E5535B"/>
    <w:rsid w:val="00E72B00"/>
    <w:rsid w:val="00E85603"/>
    <w:rsid w:val="00EB6F59"/>
    <w:rsid w:val="00EB6F5B"/>
    <w:rsid w:val="00ED19ED"/>
    <w:rsid w:val="00ED4E70"/>
    <w:rsid w:val="00EE4D51"/>
    <w:rsid w:val="00EE7914"/>
    <w:rsid w:val="00F01BB5"/>
    <w:rsid w:val="00F14FA2"/>
    <w:rsid w:val="00F15B01"/>
    <w:rsid w:val="00F20716"/>
    <w:rsid w:val="00F2767A"/>
    <w:rsid w:val="00F33EBC"/>
    <w:rsid w:val="00F421A0"/>
    <w:rsid w:val="00F44976"/>
    <w:rsid w:val="00F45159"/>
    <w:rsid w:val="00F77491"/>
    <w:rsid w:val="00F82CBF"/>
    <w:rsid w:val="00F8693C"/>
    <w:rsid w:val="00F87941"/>
    <w:rsid w:val="00F9759E"/>
    <w:rsid w:val="00FD38BC"/>
    <w:rsid w:val="00FD53B3"/>
    <w:rsid w:val="00FD7BF9"/>
    <w:rsid w:val="00FE3042"/>
    <w:rsid w:val="00FF1B8B"/>
    <w:rsid w:val="15042E3F"/>
    <w:rsid w:val="1BAF3BD3"/>
    <w:rsid w:val="1F2004E6"/>
    <w:rsid w:val="4FA937CC"/>
    <w:rsid w:val="51E58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4CAC18"/>
  <w15:chartTrackingRefBased/>
  <w15:docId w15:val="{2708061D-72E8-4611-B0E0-51EF4116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D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DA1"/>
  </w:style>
  <w:style w:type="paragraph" w:styleId="Footer">
    <w:name w:val="footer"/>
    <w:basedOn w:val="Normal"/>
    <w:link w:val="FooterChar"/>
    <w:uiPriority w:val="99"/>
    <w:unhideWhenUsed/>
    <w:rsid w:val="00407D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DA1"/>
  </w:style>
  <w:style w:type="paragraph" w:styleId="ListParagraph">
    <w:name w:val="List Paragraph"/>
    <w:basedOn w:val="Normal"/>
    <w:qFormat/>
    <w:rsid w:val="00ED19ED"/>
    <w:pPr>
      <w:ind w:left="720"/>
      <w:contextualSpacing/>
    </w:pPr>
    <w:rPr>
      <w:rFonts w:ascii="Arial" w:eastAsia="Calibri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ED1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52F62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6D69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7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nside-advocacy.org.uk/polici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ma%20Powell\OneDrive%20-%20ONSIDE%20INDEPENDENT%20ADVOCACY\Desktop\Originals\A4%20Onsid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78BFE15AE354F96DBC21343AD0B0C" ma:contentTypeVersion="11" ma:contentTypeDescription="Create a new document." ma:contentTypeScope="" ma:versionID="c4c1e552a95efd7f444bec4b6734e1d9">
  <xsd:schema xmlns:xsd="http://www.w3.org/2001/XMLSchema" xmlns:xs="http://www.w3.org/2001/XMLSchema" xmlns:p="http://schemas.microsoft.com/office/2006/metadata/properties" xmlns:ns2="dfa63a5a-de9d-4a57-8933-40afa907ddae" xmlns:ns3="e96f5135-99a7-46ff-a165-b3918caed3f4" targetNamespace="http://schemas.microsoft.com/office/2006/metadata/properties" ma:root="true" ma:fieldsID="0ad710b95dc8ef0440814e52525c79fe" ns2:_="" ns3:_="">
    <xsd:import namespace="dfa63a5a-de9d-4a57-8933-40afa907ddae"/>
    <xsd:import namespace="e96f5135-99a7-46ff-a165-b3918caed3f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63a5a-de9d-4a57-8933-40afa907dda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2311abc-0138-4e84-9f24-9dcb4521bb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5135-99a7-46ff-a165-b3918caed3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f399d5c-3bfa-4264-af9b-a72d4720f8c3}" ma:internalName="TaxCatchAll" ma:showField="CatchAllData" ma:web="e96f5135-99a7-46ff-a165-b3918caed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f5135-99a7-46ff-a165-b3918caed3f4" xsi:nil="true"/>
    <lcf76f155ced4ddcb4097134ff3c332f xmlns="dfa63a5a-de9d-4a57-8933-40afa907dda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99923-A65D-40F9-9FB5-A9FC8144A12E}"/>
</file>

<file path=customXml/itemProps2.xml><?xml version="1.0" encoding="utf-8"?>
<ds:datastoreItem xmlns:ds="http://schemas.openxmlformats.org/officeDocument/2006/customXml" ds:itemID="{615D52E1-D2CC-49B4-82F8-E42B3E7A8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227BD-7076-4EFD-87A4-484770E6B9CC}">
  <ds:schemaRefs>
    <ds:schemaRef ds:uri="http://schemas.microsoft.com/office/2006/metadata/properties"/>
    <ds:schemaRef ds:uri="http://schemas.microsoft.com/office/infopath/2007/PartnerControls"/>
    <ds:schemaRef ds:uri="e96f5135-99a7-46ff-a165-b3918caed3f4"/>
    <ds:schemaRef ds:uri="dfa63a5a-de9d-4a57-8933-40afa907ddae"/>
  </ds:schemaRefs>
</ds:datastoreItem>
</file>

<file path=customXml/itemProps4.xml><?xml version="1.0" encoding="utf-8"?>
<ds:datastoreItem xmlns:ds="http://schemas.openxmlformats.org/officeDocument/2006/customXml" ds:itemID="{C2F44F49-2C58-42D0-9591-8AE3B6EBE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Onside Template</Template>
  <TotalTime>7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Powell 2</dc:creator>
  <cp:keywords/>
  <dc:description/>
  <cp:lastModifiedBy>Bridget Nisbet</cp:lastModifiedBy>
  <cp:revision>14</cp:revision>
  <cp:lastPrinted>2021-07-12T10:18:00Z</cp:lastPrinted>
  <dcterms:created xsi:type="dcterms:W3CDTF">2024-04-23T15:23:00Z</dcterms:created>
  <dcterms:modified xsi:type="dcterms:W3CDTF">2025-10-07T13:28:00Z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0x010100BF778BFE15AE354F96DBC21343AD0B0C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