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FCCEB" w14:textId="77777777" w:rsidR="002402E2" w:rsidRDefault="002402E2" w:rsidP="006D6994">
      <w:pPr>
        <w:rPr>
          <w:rFonts w:ascii="Arial" w:hAnsi="Arial" w:cs="Arial"/>
          <w:b/>
          <w:bCs/>
        </w:rPr>
      </w:pPr>
    </w:p>
    <w:p w14:paraId="79267E85" w14:textId="77777777" w:rsidR="002402E2" w:rsidRDefault="002402E2" w:rsidP="006D6994">
      <w:pPr>
        <w:rPr>
          <w:rFonts w:ascii="Arial" w:hAnsi="Arial" w:cs="Arial"/>
          <w:b/>
          <w:bCs/>
        </w:rPr>
      </w:pPr>
    </w:p>
    <w:p w14:paraId="26345D82" w14:textId="7E255478" w:rsidR="006D6994" w:rsidRPr="008C696E" w:rsidRDefault="00E55EBF" w:rsidP="006D6994">
      <w:pPr>
        <w:rPr>
          <w:rFonts w:ascii="Arial" w:hAnsi="Arial" w:cs="Arial"/>
          <w:b/>
          <w:bCs/>
        </w:rPr>
      </w:pPr>
      <w:r>
        <w:rPr>
          <w:rFonts w:ascii="Arial" w:hAnsi="Arial" w:cs="Arial"/>
          <w:b/>
          <w:bCs/>
        </w:rPr>
        <w:t>Independent Visitor</w:t>
      </w:r>
      <w:r w:rsidR="006D6994" w:rsidRPr="008C696E">
        <w:rPr>
          <w:rFonts w:ascii="Arial" w:hAnsi="Arial" w:cs="Arial"/>
          <w:b/>
          <w:bCs/>
        </w:rPr>
        <w:t xml:space="preserve"> Volunteer</w:t>
      </w:r>
    </w:p>
    <w:p w14:paraId="488A42B9" w14:textId="2112C5BF" w:rsidR="0059252D" w:rsidRPr="008C696E" w:rsidRDefault="0059252D" w:rsidP="006D6994">
      <w:pPr>
        <w:rPr>
          <w:rFonts w:ascii="Arial" w:hAnsi="Arial" w:cs="Arial"/>
          <w:b/>
          <w:bCs/>
        </w:rPr>
      </w:pPr>
      <w:r w:rsidRPr="008C696E">
        <w:rPr>
          <w:rFonts w:ascii="Arial" w:hAnsi="Arial" w:cs="Arial"/>
          <w:b/>
          <w:bCs/>
        </w:rPr>
        <w:t xml:space="preserve">Responsible to: </w:t>
      </w:r>
      <w:r w:rsidR="00E55EBF">
        <w:rPr>
          <w:rFonts w:ascii="Arial" w:hAnsi="Arial" w:cs="Arial"/>
        </w:rPr>
        <w:t xml:space="preserve">Parent </w:t>
      </w:r>
      <w:r w:rsidR="7B551EE7" w:rsidRPr="6F153D82">
        <w:rPr>
          <w:rFonts w:ascii="Arial" w:hAnsi="Arial" w:cs="Arial"/>
        </w:rPr>
        <w:t xml:space="preserve">and Children’s Advocacy </w:t>
      </w:r>
      <w:r w:rsidR="00E55EBF">
        <w:rPr>
          <w:rFonts w:ascii="Arial" w:hAnsi="Arial" w:cs="Arial"/>
        </w:rPr>
        <w:t>Support Service Manager</w:t>
      </w:r>
    </w:p>
    <w:p w14:paraId="5A52F22B" w14:textId="31E6A114" w:rsidR="0059252D" w:rsidRPr="008C696E" w:rsidRDefault="0059252D" w:rsidP="006D6994">
      <w:pPr>
        <w:rPr>
          <w:rFonts w:ascii="Arial" w:hAnsi="Arial" w:cs="Arial"/>
        </w:rPr>
      </w:pPr>
      <w:r w:rsidRPr="008C696E">
        <w:rPr>
          <w:rFonts w:ascii="Arial" w:hAnsi="Arial" w:cs="Arial"/>
          <w:b/>
          <w:bCs/>
        </w:rPr>
        <w:t xml:space="preserve">Location: </w:t>
      </w:r>
      <w:r w:rsidRPr="008C696E">
        <w:rPr>
          <w:rFonts w:ascii="Arial" w:hAnsi="Arial" w:cs="Arial"/>
        </w:rPr>
        <w:t>Worcestershire</w:t>
      </w:r>
      <w:r w:rsidR="00C60C06">
        <w:rPr>
          <w:rFonts w:ascii="Arial" w:hAnsi="Arial" w:cs="Arial"/>
        </w:rPr>
        <w:t xml:space="preserve"> </w:t>
      </w:r>
      <w:r w:rsidR="1BBCF2D6" w:rsidRPr="6F153D82">
        <w:rPr>
          <w:rFonts w:ascii="Arial" w:hAnsi="Arial" w:cs="Arial"/>
        </w:rPr>
        <w:t>and surrounding counties</w:t>
      </w:r>
    </w:p>
    <w:p w14:paraId="50EAA721" w14:textId="552F88A8" w:rsidR="0059252D" w:rsidRPr="008C696E" w:rsidRDefault="003E0735" w:rsidP="001539B2">
      <w:pPr>
        <w:spacing w:after="0"/>
        <w:rPr>
          <w:rFonts w:ascii="Arial" w:hAnsi="Arial" w:cs="Arial"/>
          <w:b/>
          <w:bCs/>
        </w:rPr>
      </w:pPr>
      <w:r w:rsidRPr="008C696E">
        <w:rPr>
          <w:rFonts w:ascii="Arial" w:hAnsi="Arial" w:cs="Arial"/>
          <w:b/>
          <w:bCs/>
        </w:rPr>
        <w:t>Overview</w:t>
      </w:r>
      <w:r w:rsidR="007D30CB" w:rsidRPr="008C696E">
        <w:rPr>
          <w:rFonts w:ascii="Arial" w:hAnsi="Arial" w:cs="Arial"/>
          <w:b/>
          <w:bCs/>
        </w:rPr>
        <w:t xml:space="preserve">: </w:t>
      </w:r>
    </w:p>
    <w:p w14:paraId="18B8CB08" w14:textId="5DC7946E" w:rsidR="00E801E9" w:rsidRPr="008C696E" w:rsidRDefault="00C60C06" w:rsidP="00E801E9">
      <w:pPr>
        <w:spacing w:after="0"/>
        <w:rPr>
          <w:rFonts w:ascii="Arial" w:hAnsi="Arial" w:cs="Arial"/>
        </w:rPr>
      </w:pPr>
      <w:r>
        <w:rPr>
          <w:rFonts w:ascii="Arial" w:hAnsi="Arial" w:cs="Arial"/>
        </w:rPr>
        <w:t xml:space="preserve">Independent visitors </w:t>
      </w:r>
      <w:r w:rsidR="00AC606E">
        <w:rPr>
          <w:rFonts w:ascii="Arial" w:hAnsi="Arial" w:cs="Arial"/>
        </w:rPr>
        <w:t xml:space="preserve">befriend and </w:t>
      </w:r>
      <w:r>
        <w:rPr>
          <w:rFonts w:ascii="Arial" w:hAnsi="Arial" w:cs="Arial"/>
        </w:rPr>
        <w:t xml:space="preserve">socialise with </w:t>
      </w:r>
      <w:r w:rsidR="00AC606E">
        <w:rPr>
          <w:rFonts w:ascii="Arial" w:hAnsi="Arial" w:cs="Arial"/>
        </w:rPr>
        <w:t>children &amp; young people in care</w:t>
      </w:r>
      <w:r w:rsidR="40EAF57D" w:rsidRPr="6F153D82">
        <w:rPr>
          <w:rFonts w:ascii="Arial" w:hAnsi="Arial" w:cs="Arial"/>
        </w:rPr>
        <w:t xml:space="preserve"> and care leavers</w:t>
      </w:r>
      <w:r w:rsidR="7832C235" w:rsidRPr="6F153D82">
        <w:rPr>
          <w:rFonts w:ascii="Arial" w:hAnsi="Arial" w:cs="Arial"/>
        </w:rPr>
        <w:t xml:space="preserve"> up to the age of 25</w:t>
      </w:r>
    </w:p>
    <w:p w14:paraId="673E927F" w14:textId="77777777" w:rsidR="000F5859" w:rsidRPr="008C696E" w:rsidRDefault="000F5859" w:rsidP="00904FE7">
      <w:pPr>
        <w:spacing w:after="0"/>
        <w:rPr>
          <w:rFonts w:ascii="Arial" w:hAnsi="Arial" w:cs="Arial"/>
          <w:b/>
          <w:bCs/>
        </w:rPr>
      </w:pPr>
    </w:p>
    <w:p w14:paraId="165A7C75" w14:textId="28D3D3C1" w:rsidR="001539B2" w:rsidRPr="008C696E" w:rsidRDefault="001539B2" w:rsidP="001539B2">
      <w:pPr>
        <w:spacing w:after="0"/>
        <w:rPr>
          <w:rFonts w:ascii="Arial" w:hAnsi="Arial" w:cs="Arial"/>
          <w:b/>
          <w:bCs/>
        </w:rPr>
      </w:pPr>
      <w:r w:rsidRPr="008C696E">
        <w:rPr>
          <w:rFonts w:ascii="Arial" w:hAnsi="Arial" w:cs="Arial"/>
          <w:b/>
          <w:bCs/>
        </w:rPr>
        <w:t>Responsibilities:</w:t>
      </w:r>
    </w:p>
    <w:p w14:paraId="253A9335" w14:textId="220D346D" w:rsidR="006311A2" w:rsidRDefault="00AC606E" w:rsidP="006311A2">
      <w:pPr>
        <w:pStyle w:val="ListParagraph"/>
        <w:numPr>
          <w:ilvl w:val="0"/>
          <w:numId w:val="13"/>
        </w:numPr>
        <w:suppressAutoHyphens/>
        <w:autoSpaceDN w:val="0"/>
        <w:spacing w:after="0"/>
        <w:contextualSpacing w:val="0"/>
        <w:textAlignment w:val="baseline"/>
        <w:rPr>
          <w:sz w:val="22"/>
          <w:szCs w:val="22"/>
        </w:rPr>
      </w:pPr>
      <w:r>
        <w:rPr>
          <w:sz w:val="22"/>
          <w:szCs w:val="22"/>
        </w:rPr>
        <w:t>An Independent Visitor provides a stable, adult role model for a young person.</w:t>
      </w:r>
    </w:p>
    <w:p w14:paraId="0ED89F5E" w14:textId="56891C4D" w:rsidR="00AC606E" w:rsidRDefault="00AC606E" w:rsidP="006311A2">
      <w:pPr>
        <w:pStyle w:val="ListParagraph"/>
        <w:numPr>
          <w:ilvl w:val="0"/>
          <w:numId w:val="13"/>
        </w:numPr>
        <w:suppressAutoHyphens/>
        <w:autoSpaceDN w:val="0"/>
        <w:spacing w:after="0"/>
        <w:contextualSpacing w:val="0"/>
        <w:textAlignment w:val="baseline"/>
        <w:rPr>
          <w:sz w:val="22"/>
          <w:szCs w:val="22"/>
        </w:rPr>
      </w:pPr>
      <w:r>
        <w:rPr>
          <w:sz w:val="22"/>
          <w:szCs w:val="22"/>
        </w:rPr>
        <w:t>They visit monthly and befr</w:t>
      </w:r>
      <w:r w:rsidR="00BE507A">
        <w:rPr>
          <w:sz w:val="22"/>
          <w:szCs w:val="22"/>
        </w:rPr>
        <w:t>i</w:t>
      </w:r>
      <w:r>
        <w:rPr>
          <w:sz w:val="22"/>
          <w:szCs w:val="22"/>
        </w:rPr>
        <w:t>end and listen to the young person and share their interests and ho</w:t>
      </w:r>
      <w:r w:rsidR="00BE507A">
        <w:rPr>
          <w:sz w:val="22"/>
          <w:szCs w:val="22"/>
        </w:rPr>
        <w:t>bbies.</w:t>
      </w:r>
    </w:p>
    <w:p w14:paraId="3A621984" w14:textId="0AD62155" w:rsidR="0036171A" w:rsidRDefault="0036171A" w:rsidP="006311A2">
      <w:pPr>
        <w:pStyle w:val="ListParagraph"/>
        <w:numPr>
          <w:ilvl w:val="0"/>
          <w:numId w:val="13"/>
        </w:numPr>
        <w:suppressAutoHyphens/>
        <w:autoSpaceDN w:val="0"/>
        <w:spacing w:after="0"/>
        <w:contextualSpacing w:val="0"/>
        <w:textAlignment w:val="baseline"/>
        <w:rPr>
          <w:sz w:val="22"/>
          <w:szCs w:val="22"/>
        </w:rPr>
      </w:pPr>
      <w:r>
        <w:rPr>
          <w:sz w:val="22"/>
          <w:szCs w:val="22"/>
        </w:rPr>
        <w:t>Provide support</w:t>
      </w:r>
      <w:r w:rsidR="001F792E">
        <w:rPr>
          <w:sz w:val="22"/>
          <w:szCs w:val="22"/>
        </w:rPr>
        <w:t xml:space="preserve"> and empowerment to help the young person plan for their future</w:t>
      </w:r>
    </w:p>
    <w:p w14:paraId="323F1DBA" w14:textId="091E7767" w:rsidR="00B17AC4" w:rsidRDefault="00B17AC4" w:rsidP="006311A2">
      <w:pPr>
        <w:pStyle w:val="ListParagraph"/>
        <w:numPr>
          <w:ilvl w:val="0"/>
          <w:numId w:val="13"/>
        </w:numPr>
        <w:suppressAutoHyphens/>
        <w:autoSpaceDN w:val="0"/>
        <w:spacing w:after="0"/>
        <w:contextualSpacing w:val="0"/>
        <w:textAlignment w:val="baseline"/>
        <w:rPr>
          <w:sz w:val="22"/>
          <w:szCs w:val="22"/>
        </w:rPr>
      </w:pPr>
      <w:r>
        <w:rPr>
          <w:sz w:val="22"/>
          <w:szCs w:val="22"/>
        </w:rPr>
        <w:t>Identify where the young person might benefit from specialist support and help them to access it</w:t>
      </w:r>
    </w:p>
    <w:p w14:paraId="533863BD" w14:textId="10385BA5" w:rsidR="00945042" w:rsidRDefault="00945042" w:rsidP="6F153D82">
      <w:pPr>
        <w:pStyle w:val="ListParagraph"/>
        <w:numPr>
          <w:ilvl w:val="0"/>
          <w:numId w:val="13"/>
        </w:numPr>
        <w:suppressAutoHyphens/>
        <w:autoSpaceDN w:val="0"/>
        <w:spacing w:after="0"/>
        <w:textAlignment w:val="baseline"/>
        <w:rPr>
          <w:sz w:val="22"/>
          <w:szCs w:val="22"/>
        </w:rPr>
      </w:pPr>
      <w:r>
        <w:rPr>
          <w:sz w:val="22"/>
          <w:szCs w:val="22"/>
        </w:rPr>
        <w:t xml:space="preserve">To act within </w:t>
      </w:r>
      <w:r w:rsidR="00E86F09">
        <w:rPr>
          <w:sz w:val="22"/>
          <w:szCs w:val="22"/>
        </w:rPr>
        <w:t xml:space="preserve">ONSIDE’s </w:t>
      </w:r>
      <w:r>
        <w:rPr>
          <w:sz w:val="22"/>
          <w:szCs w:val="22"/>
        </w:rPr>
        <w:t>safeguarding policies</w:t>
      </w:r>
    </w:p>
    <w:p w14:paraId="78AE99CD" w14:textId="77777777" w:rsidR="00B16C8C" w:rsidRPr="008C696E" w:rsidRDefault="00B16C8C" w:rsidP="001539B2">
      <w:pPr>
        <w:spacing w:after="0"/>
        <w:rPr>
          <w:rFonts w:ascii="Arial" w:hAnsi="Arial" w:cs="Arial"/>
          <w:b/>
          <w:bCs/>
        </w:rPr>
      </w:pPr>
    </w:p>
    <w:p w14:paraId="42DDE2E6" w14:textId="155193CA" w:rsidR="006D6994" w:rsidRPr="008C696E" w:rsidRDefault="006D6994" w:rsidP="00904FE7">
      <w:pPr>
        <w:spacing w:after="0"/>
        <w:rPr>
          <w:rFonts w:ascii="Arial" w:hAnsi="Arial" w:cs="Arial"/>
          <w:b/>
          <w:bCs/>
        </w:rPr>
      </w:pPr>
      <w:r w:rsidRPr="008C696E">
        <w:rPr>
          <w:rFonts w:ascii="Arial" w:hAnsi="Arial" w:cs="Arial"/>
          <w:b/>
          <w:bCs/>
        </w:rPr>
        <w:t xml:space="preserve">Skills </w:t>
      </w:r>
      <w:r w:rsidR="00353F69" w:rsidRPr="008C696E">
        <w:rPr>
          <w:rFonts w:ascii="Arial" w:hAnsi="Arial" w:cs="Arial"/>
          <w:b/>
          <w:bCs/>
        </w:rPr>
        <w:t xml:space="preserve">&amp; qualities </w:t>
      </w:r>
      <w:r w:rsidRPr="008C696E">
        <w:rPr>
          <w:rFonts w:ascii="Arial" w:hAnsi="Arial" w:cs="Arial"/>
          <w:b/>
          <w:bCs/>
        </w:rPr>
        <w:t>required</w:t>
      </w:r>
      <w:r w:rsidR="00BD5C8E" w:rsidRPr="008C696E">
        <w:rPr>
          <w:rFonts w:ascii="Arial" w:hAnsi="Arial" w:cs="Arial"/>
          <w:b/>
          <w:bCs/>
        </w:rPr>
        <w:t>:</w:t>
      </w:r>
    </w:p>
    <w:p w14:paraId="48AE1FA5" w14:textId="77777777" w:rsidR="007A71DE" w:rsidRPr="008C696E" w:rsidRDefault="007A71DE" w:rsidP="007A71DE">
      <w:pPr>
        <w:pStyle w:val="ListParagraph"/>
        <w:numPr>
          <w:ilvl w:val="0"/>
          <w:numId w:val="14"/>
        </w:numPr>
        <w:suppressAutoHyphens/>
        <w:autoSpaceDN w:val="0"/>
        <w:spacing w:after="0"/>
        <w:contextualSpacing w:val="0"/>
        <w:textAlignment w:val="baseline"/>
        <w:rPr>
          <w:sz w:val="22"/>
          <w:szCs w:val="22"/>
        </w:rPr>
      </w:pPr>
      <w:r w:rsidRPr="008C696E">
        <w:rPr>
          <w:sz w:val="22"/>
          <w:szCs w:val="22"/>
        </w:rPr>
        <w:t>Good communication and interpersonal skills  </w:t>
      </w:r>
    </w:p>
    <w:p w14:paraId="47BC3697" w14:textId="54FA4962" w:rsidR="007A71DE" w:rsidRDefault="007A71DE" w:rsidP="6F153D82">
      <w:pPr>
        <w:pStyle w:val="ListParagraph"/>
        <w:numPr>
          <w:ilvl w:val="0"/>
          <w:numId w:val="14"/>
        </w:numPr>
        <w:suppressAutoHyphens/>
        <w:autoSpaceDN w:val="0"/>
        <w:spacing w:after="0"/>
        <w:textAlignment w:val="baseline"/>
        <w:rPr>
          <w:sz w:val="22"/>
          <w:szCs w:val="22"/>
        </w:rPr>
      </w:pPr>
      <w:r w:rsidRPr="008C696E">
        <w:rPr>
          <w:sz w:val="22"/>
          <w:szCs w:val="22"/>
        </w:rPr>
        <w:t>Ability to build trust and </w:t>
      </w:r>
      <w:r w:rsidR="00BE507A">
        <w:rPr>
          <w:sz w:val="22"/>
          <w:szCs w:val="22"/>
        </w:rPr>
        <w:t>a friendly relationship with children &amp; young people in care</w:t>
      </w:r>
      <w:r w:rsidR="2DCC92BF" w:rsidRPr="6F153D82">
        <w:rPr>
          <w:sz w:val="22"/>
          <w:szCs w:val="22"/>
        </w:rPr>
        <w:t xml:space="preserve"> and care leavers</w:t>
      </w:r>
    </w:p>
    <w:p w14:paraId="6DEAA681" w14:textId="2E97A24E" w:rsidR="00B50967" w:rsidRDefault="00B50967" w:rsidP="007A71DE">
      <w:pPr>
        <w:pStyle w:val="ListParagraph"/>
        <w:numPr>
          <w:ilvl w:val="0"/>
          <w:numId w:val="14"/>
        </w:numPr>
        <w:suppressAutoHyphens/>
        <w:autoSpaceDN w:val="0"/>
        <w:spacing w:after="0"/>
        <w:contextualSpacing w:val="0"/>
        <w:textAlignment w:val="baseline"/>
        <w:rPr>
          <w:sz w:val="22"/>
          <w:szCs w:val="22"/>
        </w:rPr>
      </w:pPr>
      <w:r>
        <w:rPr>
          <w:sz w:val="22"/>
          <w:szCs w:val="22"/>
        </w:rPr>
        <w:t>Be prepared for an open-ended</w:t>
      </w:r>
      <w:r w:rsidR="00AF7F41">
        <w:rPr>
          <w:sz w:val="22"/>
          <w:szCs w:val="22"/>
        </w:rPr>
        <w:t xml:space="preserve"> supportive relationship within and</w:t>
      </w:r>
      <w:r w:rsidR="008D279B">
        <w:rPr>
          <w:sz w:val="22"/>
          <w:szCs w:val="22"/>
        </w:rPr>
        <w:t xml:space="preserve"> potentially</w:t>
      </w:r>
      <w:r w:rsidR="00AF7F41">
        <w:rPr>
          <w:sz w:val="22"/>
          <w:szCs w:val="22"/>
        </w:rPr>
        <w:t xml:space="preserve"> after care</w:t>
      </w:r>
    </w:p>
    <w:p w14:paraId="29E3AADD" w14:textId="34A16DC0" w:rsidR="13BE88AC" w:rsidRDefault="13BE88AC" w:rsidP="6F153D82">
      <w:pPr>
        <w:pStyle w:val="ListParagraph"/>
        <w:numPr>
          <w:ilvl w:val="0"/>
          <w:numId w:val="14"/>
        </w:numPr>
        <w:spacing w:after="0"/>
        <w:rPr>
          <w:sz w:val="22"/>
          <w:szCs w:val="22"/>
        </w:rPr>
      </w:pPr>
      <w:r w:rsidRPr="6F153D82">
        <w:rPr>
          <w:sz w:val="22"/>
          <w:szCs w:val="22"/>
        </w:rPr>
        <w:t>Demonstrate empathy and understanding to the needs of the children and young people</w:t>
      </w:r>
    </w:p>
    <w:p w14:paraId="572ABF63" w14:textId="6E3CEB53" w:rsidR="007A71DE" w:rsidRPr="008C696E" w:rsidRDefault="007A71DE" w:rsidP="6F153D82">
      <w:pPr>
        <w:suppressAutoHyphens/>
        <w:autoSpaceDN w:val="0"/>
        <w:spacing w:after="0"/>
        <w:ind w:left="720"/>
        <w:textAlignment w:val="baseline"/>
      </w:pPr>
    </w:p>
    <w:p w14:paraId="5CEB5EFA" w14:textId="77777777" w:rsidR="00B16C8C" w:rsidRPr="008C696E" w:rsidRDefault="00B16C8C" w:rsidP="00224186">
      <w:pPr>
        <w:spacing w:after="0"/>
        <w:rPr>
          <w:rFonts w:ascii="Arial" w:hAnsi="Arial" w:cs="Arial"/>
          <w:b/>
          <w:bCs/>
        </w:rPr>
      </w:pPr>
    </w:p>
    <w:p w14:paraId="333B8DBA" w14:textId="0E356925" w:rsidR="00322148" w:rsidRPr="008C696E" w:rsidRDefault="00322148" w:rsidP="00322148">
      <w:pPr>
        <w:rPr>
          <w:rFonts w:ascii="Arial" w:hAnsi="Arial" w:cs="Arial"/>
          <w:b/>
          <w:bCs/>
        </w:rPr>
      </w:pPr>
      <w:r w:rsidRPr="008C696E">
        <w:rPr>
          <w:rFonts w:ascii="Arial" w:hAnsi="Arial" w:cs="Arial"/>
          <w:b/>
          <w:bCs/>
        </w:rPr>
        <w:t>In addition, all Onside volunteers are expected to:</w:t>
      </w:r>
    </w:p>
    <w:p w14:paraId="0EB8F962" w14:textId="77777777" w:rsidR="00322148" w:rsidRPr="008C696E" w:rsidRDefault="00322148" w:rsidP="00322148">
      <w:pPr>
        <w:pStyle w:val="ListParagraph"/>
        <w:numPr>
          <w:ilvl w:val="0"/>
          <w:numId w:val="12"/>
        </w:numPr>
        <w:rPr>
          <w:sz w:val="22"/>
          <w:szCs w:val="22"/>
        </w:rPr>
      </w:pPr>
      <w:r w:rsidRPr="008C696E">
        <w:rPr>
          <w:sz w:val="22"/>
          <w:szCs w:val="22"/>
        </w:rPr>
        <w:t xml:space="preserve">Operate within the organisation’s stated principles and values, </w:t>
      </w:r>
      <w:proofErr w:type="gramStart"/>
      <w:r w:rsidRPr="008C696E">
        <w:rPr>
          <w:sz w:val="22"/>
          <w:szCs w:val="22"/>
        </w:rPr>
        <w:t>adhering at all times</w:t>
      </w:r>
      <w:proofErr w:type="gramEnd"/>
      <w:r w:rsidRPr="008C696E">
        <w:rPr>
          <w:sz w:val="22"/>
          <w:szCs w:val="22"/>
        </w:rPr>
        <w:t xml:space="preserve"> to the organisational policies, procedures and guidelines</w:t>
      </w:r>
    </w:p>
    <w:p w14:paraId="6943CBC9" w14:textId="77777777" w:rsidR="00322148" w:rsidRPr="008C696E" w:rsidRDefault="00322148" w:rsidP="00322148">
      <w:pPr>
        <w:pStyle w:val="ListParagraph"/>
        <w:numPr>
          <w:ilvl w:val="0"/>
          <w:numId w:val="12"/>
        </w:numPr>
        <w:rPr>
          <w:sz w:val="22"/>
          <w:szCs w:val="22"/>
        </w:rPr>
      </w:pPr>
      <w:r w:rsidRPr="008C696E">
        <w:rPr>
          <w:sz w:val="22"/>
          <w:szCs w:val="22"/>
        </w:rPr>
        <w:t xml:space="preserve">Demonstrate a commitment to equal opportunities, social inclusion and individual empowerment </w:t>
      </w:r>
    </w:p>
    <w:p w14:paraId="7B3C0C33" w14:textId="3A96FB0A" w:rsidR="00804C9F" w:rsidRDefault="00322148" w:rsidP="00F45159">
      <w:pPr>
        <w:pStyle w:val="ListParagraph"/>
        <w:numPr>
          <w:ilvl w:val="0"/>
          <w:numId w:val="12"/>
        </w:numPr>
        <w:rPr>
          <w:sz w:val="22"/>
          <w:szCs w:val="22"/>
        </w:rPr>
      </w:pPr>
      <w:r w:rsidRPr="008C696E">
        <w:rPr>
          <w:sz w:val="22"/>
          <w:szCs w:val="22"/>
        </w:rPr>
        <w:t>Take responsibility for safeguarding appropriate to your role and raise any potential concerns with the Onside Safeguarding and Professional Guidance Lead</w:t>
      </w:r>
    </w:p>
    <w:p w14:paraId="6378D621" w14:textId="77777777" w:rsidR="00C75685" w:rsidRDefault="00C75685" w:rsidP="00C75685">
      <w:pPr>
        <w:pStyle w:val="NormalWeb"/>
        <w:ind w:left="360"/>
      </w:pPr>
      <w:r>
        <w:rPr>
          <w:rStyle w:val="Strong"/>
        </w:rPr>
        <w:t xml:space="preserve">Onside is committed to ensuring that children, young people and adults at risk of harm or abuse who </w:t>
      </w:r>
      <w:proofErr w:type="gramStart"/>
      <w:r>
        <w:rPr>
          <w:rStyle w:val="Strong"/>
        </w:rPr>
        <w:t>come into contact with</w:t>
      </w:r>
      <w:proofErr w:type="gramEnd"/>
      <w:r>
        <w:rPr>
          <w:rStyle w:val="Strong"/>
        </w:rPr>
        <w:t xml:space="preserve"> Onside staff and volunteers, are treated with respect and are free from all forms of abuse or mistreatment and we are committed to ensuring that all staff and volunteers are aware of their responsibilities in relation to safeguarding. </w:t>
      </w:r>
    </w:p>
    <w:p w14:paraId="350BB13B" w14:textId="05B6AC9C" w:rsidR="005F4933" w:rsidRPr="005F4933" w:rsidRDefault="00C75685" w:rsidP="008814AB">
      <w:pPr>
        <w:pStyle w:val="NormalWeb"/>
        <w:ind w:left="360"/>
      </w:pPr>
      <w:r>
        <w:rPr>
          <w:rStyle w:val="Strong"/>
        </w:rPr>
        <w:t xml:space="preserve">Please see our </w:t>
      </w:r>
      <w:hyperlink r:id="rId11" w:history="1">
        <w:r>
          <w:rPr>
            <w:rStyle w:val="Strong"/>
            <w:color w:val="0000FF"/>
            <w:u w:val="single"/>
          </w:rPr>
          <w:t>website</w:t>
        </w:r>
      </w:hyperlink>
      <w:r>
        <w:rPr>
          <w:rStyle w:val="Strong"/>
        </w:rPr>
        <w:t xml:space="preserve"> for the full safeguarding statement and policy.</w:t>
      </w:r>
    </w:p>
    <w:sectPr w:rsidR="005F4933" w:rsidRPr="005F4933" w:rsidSect="00964B2B">
      <w:headerReference w:type="even" r:id="rId12"/>
      <w:headerReference w:type="default" r:id="rId13"/>
      <w:headerReference w:type="first" r:id="rId14"/>
      <w:pgSz w:w="11906" w:h="16838"/>
      <w:pgMar w:top="1440" w:right="1440" w:bottom="1440" w:left="1440" w:header="2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40E19" w14:textId="77777777" w:rsidR="00C57905" w:rsidRDefault="00C57905" w:rsidP="00407DA1">
      <w:pPr>
        <w:spacing w:after="0" w:line="240" w:lineRule="auto"/>
      </w:pPr>
      <w:r>
        <w:separator/>
      </w:r>
    </w:p>
  </w:endnote>
  <w:endnote w:type="continuationSeparator" w:id="0">
    <w:p w14:paraId="6ECC6567" w14:textId="77777777" w:rsidR="00C57905" w:rsidRDefault="00C57905" w:rsidP="00407DA1">
      <w:pPr>
        <w:spacing w:after="0" w:line="240" w:lineRule="auto"/>
      </w:pPr>
      <w:r>
        <w:continuationSeparator/>
      </w:r>
    </w:p>
  </w:endnote>
  <w:endnote w:type="continuationNotice" w:id="1">
    <w:p w14:paraId="6CEE0648" w14:textId="77777777" w:rsidR="00C57905" w:rsidRDefault="00C579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21AF3" w14:textId="77777777" w:rsidR="00C57905" w:rsidRDefault="00C57905" w:rsidP="00407DA1">
      <w:pPr>
        <w:spacing w:after="0" w:line="240" w:lineRule="auto"/>
      </w:pPr>
      <w:r>
        <w:separator/>
      </w:r>
    </w:p>
  </w:footnote>
  <w:footnote w:type="continuationSeparator" w:id="0">
    <w:p w14:paraId="41C29B5C" w14:textId="77777777" w:rsidR="00C57905" w:rsidRDefault="00C57905" w:rsidP="00407DA1">
      <w:pPr>
        <w:spacing w:after="0" w:line="240" w:lineRule="auto"/>
      </w:pPr>
      <w:r>
        <w:continuationSeparator/>
      </w:r>
    </w:p>
  </w:footnote>
  <w:footnote w:type="continuationNotice" w:id="1">
    <w:p w14:paraId="5B254687" w14:textId="77777777" w:rsidR="00C57905" w:rsidRDefault="00C579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AB7C" w14:textId="77777777" w:rsidR="00407DA1" w:rsidRDefault="00B1587B">
    <w:pPr>
      <w:pStyle w:val="Header"/>
    </w:pPr>
    <w:r>
      <w:rPr>
        <w:noProof/>
      </w:rPr>
      <w:pict w14:anchorId="29EE1F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2038516" o:spid="_x0000_s1038" type="#_x0000_t75" style="position:absolute;margin-left:0;margin-top:0;width:540.65pt;height:810.05pt;z-index:-251658239;mso-position-horizontal:center;mso-position-horizontal-relative:margin;mso-position-vertical:center;mso-position-vertical-relative:margin" o:allowincell="f">
          <v:imagedata r:id="rId1" o:title="template fram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9D6C0" w14:textId="69A37F78" w:rsidR="000A4550" w:rsidRDefault="000A4550" w:rsidP="000A4550">
    <w:pPr>
      <w:pStyle w:val="Header"/>
      <w:jc w:val="center"/>
    </w:pPr>
    <w:r>
      <w:rPr>
        <w:noProof/>
      </w:rPr>
      <w:drawing>
        <wp:inline distT="0" distB="0" distL="0" distR="0" wp14:anchorId="02C312AB" wp14:editId="44177B3C">
          <wp:extent cx="2375065" cy="608881"/>
          <wp:effectExtent l="0" t="0" r="6350" b="127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8356" cy="61741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1928C" w14:textId="77777777" w:rsidR="00407DA1" w:rsidRDefault="00B1587B">
    <w:pPr>
      <w:pStyle w:val="Header"/>
    </w:pPr>
    <w:r>
      <w:rPr>
        <w:noProof/>
      </w:rPr>
      <w:pict w14:anchorId="221210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2038515" o:spid="_x0000_s1037" type="#_x0000_t75" style="position:absolute;margin-left:0;margin-top:0;width:540.65pt;height:810.05pt;z-index:-251658240;mso-position-horizontal:center;mso-position-horizontal-relative:margin;mso-position-vertical:center;mso-position-vertical-relative:margin" o:allowincell="f">
          <v:imagedata r:id="rId1" o:title="template fram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40E26"/>
    <w:multiLevelType w:val="hybridMultilevel"/>
    <w:tmpl w:val="0CC6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CE22E3"/>
    <w:multiLevelType w:val="hybridMultilevel"/>
    <w:tmpl w:val="0D2A5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AE41A3"/>
    <w:multiLevelType w:val="multilevel"/>
    <w:tmpl w:val="A82402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7485927"/>
    <w:multiLevelType w:val="hybridMultilevel"/>
    <w:tmpl w:val="06B0F3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925531"/>
    <w:multiLevelType w:val="hybridMultilevel"/>
    <w:tmpl w:val="FA38E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68772A"/>
    <w:multiLevelType w:val="hybridMultilevel"/>
    <w:tmpl w:val="B8C62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364893"/>
    <w:multiLevelType w:val="hybridMultilevel"/>
    <w:tmpl w:val="D194C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8A324D"/>
    <w:multiLevelType w:val="hybridMultilevel"/>
    <w:tmpl w:val="E0E2E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790B5F"/>
    <w:multiLevelType w:val="hybridMultilevel"/>
    <w:tmpl w:val="D8A6D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1A2E77"/>
    <w:multiLevelType w:val="hybridMultilevel"/>
    <w:tmpl w:val="6F50E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3F701A"/>
    <w:multiLevelType w:val="hybridMultilevel"/>
    <w:tmpl w:val="ED125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77784C"/>
    <w:multiLevelType w:val="hybridMultilevel"/>
    <w:tmpl w:val="9D2C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C55720"/>
    <w:multiLevelType w:val="multilevel"/>
    <w:tmpl w:val="7CF665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786F0A90"/>
    <w:multiLevelType w:val="hybridMultilevel"/>
    <w:tmpl w:val="C076E1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9046653">
    <w:abstractNumId w:val="13"/>
  </w:num>
  <w:num w:numId="2" w16cid:durableId="859315216">
    <w:abstractNumId w:val="1"/>
  </w:num>
  <w:num w:numId="3" w16cid:durableId="203687001">
    <w:abstractNumId w:val="3"/>
  </w:num>
  <w:num w:numId="4" w16cid:durableId="2116166605">
    <w:abstractNumId w:val="7"/>
  </w:num>
  <w:num w:numId="5" w16cid:durableId="2026788999">
    <w:abstractNumId w:val="5"/>
  </w:num>
  <w:num w:numId="6" w16cid:durableId="233395183">
    <w:abstractNumId w:val="4"/>
  </w:num>
  <w:num w:numId="7" w16cid:durableId="251934169">
    <w:abstractNumId w:val="10"/>
  </w:num>
  <w:num w:numId="8" w16cid:durableId="1458375316">
    <w:abstractNumId w:val="0"/>
  </w:num>
  <w:num w:numId="9" w16cid:durableId="1502350936">
    <w:abstractNumId w:val="9"/>
  </w:num>
  <w:num w:numId="10" w16cid:durableId="689187586">
    <w:abstractNumId w:val="8"/>
  </w:num>
  <w:num w:numId="11" w16cid:durableId="1159342085">
    <w:abstractNumId w:val="6"/>
  </w:num>
  <w:num w:numId="12" w16cid:durableId="542599635">
    <w:abstractNumId w:val="11"/>
  </w:num>
  <w:num w:numId="13" w16cid:durableId="1047337669">
    <w:abstractNumId w:val="12"/>
  </w:num>
  <w:num w:numId="14" w16cid:durableId="1592471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B39"/>
    <w:rsid w:val="00010DA3"/>
    <w:rsid w:val="00021555"/>
    <w:rsid w:val="000429BD"/>
    <w:rsid w:val="00060CF2"/>
    <w:rsid w:val="0006174D"/>
    <w:rsid w:val="00072FB4"/>
    <w:rsid w:val="000824CE"/>
    <w:rsid w:val="000A4550"/>
    <w:rsid w:val="000A7780"/>
    <w:rsid w:val="000F5859"/>
    <w:rsid w:val="001201BF"/>
    <w:rsid w:val="00142722"/>
    <w:rsid w:val="00152A44"/>
    <w:rsid w:val="001539B2"/>
    <w:rsid w:val="001728A5"/>
    <w:rsid w:val="00187C11"/>
    <w:rsid w:val="00187DDA"/>
    <w:rsid w:val="001958D4"/>
    <w:rsid w:val="001B0713"/>
    <w:rsid w:val="001D4759"/>
    <w:rsid w:val="001E0FC2"/>
    <w:rsid w:val="001E4264"/>
    <w:rsid w:val="001F792E"/>
    <w:rsid w:val="0021146F"/>
    <w:rsid w:val="00215CBE"/>
    <w:rsid w:val="0021603A"/>
    <w:rsid w:val="00224186"/>
    <w:rsid w:val="00232637"/>
    <w:rsid w:val="00234544"/>
    <w:rsid w:val="00237D0B"/>
    <w:rsid w:val="002402E2"/>
    <w:rsid w:val="00257876"/>
    <w:rsid w:val="00270E18"/>
    <w:rsid w:val="002A3E31"/>
    <w:rsid w:val="002A7920"/>
    <w:rsid w:val="002C1CC6"/>
    <w:rsid w:val="002D1601"/>
    <w:rsid w:val="002D19F2"/>
    <w:rsid w:val="002D56A0"/>
    <w:rsid w:val="002D74B7"/>
    <w:rsid w:val="002F042E"/>
    <w:rsid w:val="00300D49"/>
    <w:rsid w:val="003068E8"/>
    <w:rsid w:val="00315D45"/>
    <w:rsid w:val="00322148"/>
    <w:rsid w:val="0032402A"/>
    <w:rsid w:val="0032571E"/>
    <w:rsid w:val="003271D8"/>
    <w:rsid w:val="00353F69"/>
    <w:rsid w:val="0036171A"/>
    <w:rsid w:val="00366DF8"/>
    <w:rsid w:val="003779FD"/>
    <w:rsid w:val="003837BE"/>
    <w:rsid w:val="0039264F"/>
    <w:rsid w:val="003A7CD2"/>
    <w:rsid w:val="003D7819"/>
    <w:rsid w:val="003E0735"/>
    <w:rsid w:val="0040213C"/>
    <w:rsid w:val="00407DA1"/>
    <w:rsid w:val="004105C7"/>
    <w:rsid w:val="0042510C"/>
    <w:rsid w:val="0042724A"/>
    <w:rsid w:val="00427268"/>
    <w:rsid w:val="0043391E"/>
    <w:rsid w:val="00436D06"/>
    <w:rsid w:val="00446E07"/>
    <w:rsid w:val="004601F8"/>
    <w:rsid w:val="004662AF"/>
    <w:rsid w:val="00470C27"/>
    <w:rsid w:val="0048413A"/>
    <w:rsid w:val="00490A5B"/>
    <w:rsid w:val="004912BC"/>
    <w:rsid w:val="00495810"/>
    <w:rsid w:val="004B2ED7"/>
    <w:rsid w:val="004C33EC"/>
    <w:rsid w:val="004F2D44"/>
    <w:rsid w:val="005151AA"/>
    <w:rsid w:val="00521666"/>
    <w:rsid w:val="0052551E"/>
    <w:rsid w:val="00535630"/>
    <w:rsid w:val="005367F4"/>
    <w:rsid w:val="0054121B"/>
    <w:rsid w:val="00550CD0"/>
    <w:rsid w:val="00550F6B"/>
    <w:rsid w:val="00552F62"/>
    <w:rsid w:val="00562B57"/>
    <w:rsid w:val="00571A3D"/>
    <w:rsid w:val="00575338"/>
    <w:rsid w:val="00586F5A"/>
    <w:rsid w:val="0059252D"/>
    <w:rsid w:val="00596986"/>
    <w:rsid w:val="005A2E24"/>
    <w:rsid w:val="005A3B81"/>
    <w:rsid w:val="005A5CF3"/>
    <w:rsid w:val="005D721A"/>
    <w:rsid w:val="005F248A"/>
    <w:rsid w:val="005F4933"/>
    <w:rsid w:val="006117BC"/>
    <w:rsid w:val="0061375D"/>
    <w:rsid w:val="00615E0C"/>
    <w:rsid w:val="006311A2"/>
    <w:rsid w:val="0063521E"/>
    <w:rsid w:val="006778E2"/>
    <w:rsid w:val="006859B1"/>
    <w:rsid w:val="0069371C"/>
    <w:rsid w:val="006B339E"/>
    <w:rsid w:val="006C19A0"/>
    <w:rsid w:val="006D6994"/>
    <w:rsid w:val="006E3872"/>
    <w:rsid w:val="006F3BCC"/>
    <w:rsid w:val="00745CCB"/>
    <w:rsid w:val="007471DB"/>
    <w:rsid w:val="0076761D"/>
    <w:rsid w:val="00770389"/>
    <w:rsid w:val="0079532A"/>
    <w:rsid w:val="007A19CB"/>
    <w:rsid w:val="007A4AB9"/>
    <w:rsid w:val="007A71DE"/>
    <w:rsid w:val="007B4CD4"/>
    <w:rsid w:val="007D30CB"/>
    <w:rsid w:val="007F45A0"/>
    <w:rsid w:val="007F55F8"/>
    <w:rsid w:val="0080288F"/>
    <w:rsid w:val="00804C9F"/>
    <w:rsid w:val="0082084A"/>
    <w:rsid w:val="00821483"/>
    <w:rsid w:val="00821DE2"/>
    <w:rsid w:val="008230FA"/>
    <w:rsid w:val="008353F8"/>
    <w:rsid w:val="0087427E"/>
    <w:rsid w:val="008814AB"/>
    <w:rsid w:val="0088375B"/>
    <w:rsid w:val="00884B40"/>
    <w:rsid w:val="00893A4F"/>
    <w:rsid w:val="00895B2D"/>
    <w:rsid w:val="008B6004"/>
    <w:rsid w:val="008C66AE"/>
    <w:rsid w:val="008C696E"/>
    <w:rsid w:val="008D279B"/>
    <w:rsid w:val="008E2DF5"/>
    <w:rsid w:val="008F4B04"/>
    <w:rsid w:val="008F58F0"/>
    <w:rsid w:val="00904FE7"/>
    <w:rsid w:val="00912C2D"/>
    <w:rsid w:val="00925F97"/>
    <w:rsid w:val="00931C0A"/>
    <w:rsid w:val="00934D6D"/>
    <w:rsid w:val="00945042"/>
    <w:rsid w:val="009516A5"/>
    <w:rsid w:val="00952796"/>
    <w:rsid w:val="0096021E"/>
    <w:rsid w:val="00964B2B"/>
    <w:rsid w:val="00970BA3"/>
    <w:rsid w:val="00972A9E"/>
    <w:rsid w:val="009908A9"/>
    <w:rsid w:val="009A215C"/>
    <w:rsid w:val="009B0241"/>
    <w:rsid w:val="009C4A7C"/>
    <w:rsid w:val="009D1BCA"/>
    <w:rsid w:val="00A024F6"/>
    <w:rsid w:val="00A03D38"/>
    <w:rsid w:val="00A13973"/>
    <w:rsid w:val="00A13F4F"/>
    <w:rsid w:val="00A17845"/>
    <w:rsid w:val="00A200C6"/>
    <w:rsid w:val="00A3024A"/>
    <w:rsid w:val="00A41560"/>
    <w:rsid w:val="00A526E8"/>
    <w:rsid w:val="00A56E91"/>
    <w:rsid w:val="00A62F81"/>
    <w:rsid w:val="00A66DD3"/>
    <w:rsid w:val="00A67022"/>
    <w:rsid w:val="00AC0E42"/>
    <w:rsid w:val="00AC606E"/>
    <w:rsid w:val="00AF73EC"/>
    <w:rsid w:val="00AF7839"/>
    <w:rsid w:val="00AF7F41"/>
    <w:rsid w:val="00B1587B"/>
    <w:rsid w:val="00B16C8C"/>
    <w:rsid w:val="00B17AC4"/>
    <w:rsid w:val="00B25029"/>
    <w:rsid w:val="00B262D3"/>
    <w:rsid w:val="00B34AE1"/>
    <w:rsid w:val="00B50967"/>
    <w:rsid w:val="00B65682"/>
    <w:rsid w:val="00B66151"/>
    <w:rsid w:val="00B67D4E"/>
    <w:rsid w:val="00B75B2E"/>
    <w:rsid w:val="00BA01E2"/>
    <w:rsid w:val="00BA2263"/>
    <w:rsid w:val="00BA5CF2"/>
    <w:rsid w:val="00BA6B39"/>
    <w:rsid w:val="00BA7DE1"/>
    <w:rsid w:val="00BB6727"/>
    <w:rsid w:val="00BC02E3"/>
    <w:rsid w:val="00BD00EF"/>
    <w:rsid w:val="00BD5C8E"/>
    <w:rsid w:val="00BE507A"/>
    <w:rsid w:val="00BF3A61"/>
    <w:rsid w:val="00C03BA9"/>
    <w:rsid w:val="00C03FD6"/>
    <w:rsid w:val="00C132A9"/>
    <w:rsid w:val="00C25393"/>
    <w:rsid w:val="00C25EF7"/>
    <w:rsid w:val="00C35771"/>
    <w:rsid w:val="00C4518B"/>
    <w:rsid w:val="00C55915"/>
    <w:rsid w:val="00C57905"/>
    <w:rsid w:val="00C60C06"/>
    <w:rsid w:val="00C75685"/>
    <w:rsid w:val="00C91062"/>
    <w:rsid w:val="00CA5120"/>
    <w:rsid w:val="00CB6EC1"/>
    <w:rsid w:val="00CB7BE3"/>
    <w:rsid w:val="00CD189A"/>
    <w:rsid w:val="00CD619C"/>
    <w:rsid w:val="00CE3D8E"/>
    <w:rsid w:val="00CF2F31"/>
    <w:rsid w:val="00D06F64"/>
    <w:rsid w:val="00D16EBF"/>
    <w:rsid w:val="00D27128"/>
    <w:rsid w:val="00D320D8"/>
    <w:rsid w:val="00D3282C"/>
    <w:rsid w:val="00D42C0B"/>
    <w:rsid w:val="00D4519E"/>
    <w:rsid w:val="00D54629"/>
    <w:rsid w:val="00D65FEB"/>
    <w:rsid w:val="00D731AC"/>
    <w:rsid w:val="00D9504D"/>
    <w:rsid w:val="00DA2303"/>
    <w:rsid w:val="00DB1ACA"/>
    <w:rsid w:val="00DB36ED"/>
    <w:rsid w:val="00DE4A63"/>
    <w:rsid w:val="00E0592F"/>
    <w:rsid w:val="00E34148"/>
    <w:rsid w:val="00E3443D"/>
    <w:rsid w:val="00E3759A"/>
    <w:rsid w:val="00E5535B"/>
    <w:rsid w:val="00E55EBF"/>
    <w:rsid w:val="00E701E5"/>
    <w:rsid w:val="00E72B00"/>
    <w:rsid w:val="00E801E9"/>
    <w:rsid w:val="00E85603"/>
    <w:rsid w:val="00E86F09"/>
    <w:rsid w:val="00E95EA6"/>
    <w:rsid w:val="00EA2830"/>
    <w:rsid w:val="00EA7673"/>
    <w:rsid w:val="00EB6F59"/>
    <w:rsid w:val="00EB6F5B"/>
    <w:rsid w:val="00ED19ED"/>
    <w:rsid w:val="00ED4E70"/>
    <w:rsid w:val="00EE4D51"/>
    <w:rsid w:val="00EE7914"/>
    <w:rsid w:val="00F01BB5"/>
    <w:rsid w:val="00F14FA2"/>
    <w:rsid w:val="00F20716"/>
    <w:rsid w:val="00F2767A"/>
    <w:rsid w:val="00F33EBC"/>
    <w:rsid w:val="00F421A0"/>
    <w:rsid w:val="00F44976"/>
    <w:rsid w:val="00F45159"/>
    <w:rsid w:val="00F64AEC"/>
    <w:rsid w:val="00F77491"/>
    <w:rsid w:val="00F82CBF"/>
    <w:rsid w:val="00F8693C"/>
    <w:rsid w:val="00F87941"/>
    <w:rsid w:val="00F9759E"/>
    <w:rsid w:val="00FD38BC"/>
    <w:rsid w:val="00FD53B3"/>
    <w:rsid w:val="00FE3042"/>
    <w:rsid w:val="00FF1B8B"/>
    <w:rsid w:val="11031A12"/>
    <w:rsid w:val="12605BA1"/>
    <w:rsid w:val="13BE88AC"/>
    <w:rsid w:val="15042E3F"/>
    <w:rsid w:val="1BAF3BD3"/>
    <w:rsid w:val="1BBCF2D6"/>
    <w:rsid w:val="1E9BCD58"/>
    <w:rsid w:val="1F2004E6"/>
    <w:rsid w:val="2DCC92BF"/>
    <w:rsid w:val="3A9458AC"/>
    <w:rsid w:val="40EAF57D"/>
    <w:rsid w:val="4FA937CC"/>
    <w:rsid w:val="51E58386"/>
    <w:rsid w:val="6F153D82"/>
    <w:rsid w:val="773BBFC6"/>
    <w:rsid w:val="7832C235"/>
    <w:rsid w:val="7B551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CAC18"/>
  <w15:chartTrackingRefBased/>
  <w15:docId w15:val="{2708061D-72E8-4611-B0E0-51EF4116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D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DA1"/>
  </w:style>
  <w:style w:type="paragraph" w:styleId="Footer">
    <w:name w:val="footer"/>
    <w:basedOn w:val="Normal"/>
    <w:link w:val="FooterChar"/>
    <w:uiPriority w:val="99"/>
    <w:unhideWhenUsed/>
    <w:rsid w:val="00407D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DA1"/>
  </w:style>
  <w:style w:type="paragraph" w:styleId="ListParagraph">
    <w:name w:val="List Paragraph"/>
    <w:basedOn w:val="Normal"/>
    <w:qFormat/>
    <w:rsid w:val="00ED19ED"/>
    <w:pPr>
      <w:ind w:left="720"/>
      <w:contextualSpacing/>
    </w:pPr>
    <w:rPr>
      <w:rFonts w:ascii="Arial" w:eastAsia="Calibri" w:hAnsi="Arial" w:cs="Arial"/>
      <w:sz w:val="24"/>
      <w:szCs w:val="24"/>
    </w:rPr>
  </w:style>
  <w:style w:type="table" w:styleId="TableGrid">
    <w:name w:val="Table Grid"/>
    <w:basedOn w:val="TableNormal"/>
    <w:uiPriority w:val="39"/>
    <w:rsid w:val="00ED19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52F62"/>
    <w:rPr>
      <w:color w:val="808080"/>
    </w:rPr>
  </w:style>
  <w:style w:type="character" w:styleId="Hyperlink">
    <w:name w:val="Hyperlink"/>
    <w:basedOn w:val="DefaultParagraphFont"/>
    <w:uiPriority w:val="99"/>
    <w:semiHidden/>
    <w:unhideWhenUsed/>
    <w:rsid w:val="006D6994"/>
    <w:rPr>
      <w:color w:val="0000FF"/>
      <w:u w:val="single"/>
    </w:rPr>
  </w:style>
  <w:style w:type="paragraph" w:styleId="NormalWeb">
    <w:name w:val="Normal (Web)"/>
    <w:basedOn w:val="Normal"/>
    <w:uiPriority w:val="99"/>
    <w:unhideWhenUsed/>
    <w:rsid w:val="00C756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756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99001">
      <w:bodyDiv w:val="1"/>
      <w:marLeft w:val="0"/>
      <w:marRight w:val="0"/>
      <w:marTop w:val="0"/>
      <w:marBottom w:val="0"/>
      <w:divBdr>
        <w:top w:val="none" w:sz="0" w:space="0" w:color="auto"/>
        <w:left w:val="none" w:sz="0" w:space="0" w:color="auto"/>
        <w:bottom w:val="none" w:sz="0" w:space="0" w:color="auto"/>
        <w:right w:val="none" w:sz="0" w:space="0" w:color="auto"/>
      </w:divBdr>
    </w:div>
    <w:div w:id="101595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nside-advocacy.org.uk/polici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ma%20Powell\OneDrive%20-%20ONSIDE%20INDEPENDENT%20ADVOCACY\Desktop\Originals\A4%20Onsid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e089f37-799d-4a39-ae5c-051ccafb8a76" xsi:nil="true"/>
    <lcf76f155ced4ddcb4097134ff3c332f xmlns="4094586d-87df-4293-a003-80098ef1c51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6F2D27FE9485C49A55E27533AB194AD" ma:contentTypeVersion="17" ma:contentTypeDescription="Create a new document." ma:contentTypeScope="" ma:versionID="2f8d3f16a9d5b4da47adc354a2695220">
  <xsd:schema xmlns:xsd="http://www.w3.org/2001/XMLSchema" xmlns:xs="http://www.w3.org/2001/XMLSchema" xmlns:p="http://schemas.microsoft.com/office/2006/metadata/properties" xmlns:ns2="4094586d-87df-4293-a003-80098ef1c51b" xmlns:ns3="1e089f37-799d-4a39-ae5c-051ccafb8a76" targetNamespace="http://schemas.microsoft.com/office/2006/metadata/properties" ma:root="true" ma:fieldsID="ec30f07d764cf8c9726a5bba7efc54af" ns2:_="" ns3:_="">
    <xsd:import namespace="4094586d-87df-4293-a003-80098ef1c51b"/>
    <xsd:import namespace="1e089f37-799d-4a39-ae5c-051ccafb8a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94586d-87df-4293-a003-80098ef1c5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2311abc-0138-4e84-9f24-9dcb4521bb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089f37-799d-4a39-ae5c-051ccafb8a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3279b3a-a44a-4c5d-a535-ecca489a602e}" ma:internalName="TaxCatchAll" ma:showField="CatchAllData" ma:web="1e089f37-799d-4a39-ae5c-051ccafb8a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5D52E1-D2CC-49B4-82F8-E42B3E7A8062}">
  <ds:schemaRefs>
    <ds:schemaRef ds:uri="http://schemas.microsoft.com/sharepoint/v3/contenttype/forms"/>
  </ds:schemaRefs>
</ds:datastoreItem>
</file>

<file path=customXml/itemProps2.xml><?xml version="1.0" encoding="utf-8"?>
<ds:datastoreItem xmlns:ds="http://schemas.openxmlformats.org/officeDocument/2006/customXml" ds:itemID="{E03227BD-7076-4EFD-87A4-484770E6B9CC}">
  <ds:schemaRefs>
    <ds:schemaRef ds:uri="http://schemas.microsoft.com/office/2006/metadata/properties"/>
    <ds:schemaRef ds:uri="http://schemas.microsoft.com/office/infopath/2007/PartnerControls"/>
    <ds:schemaRef ds:uri="1e089f37-799d-4a39-ae5c-051ccafb8a76"/>
    <ds:schemaRef ds:uri="4094586d-87df-4293-a003-80098ef1c51b"/>
  </ds:schemaRefs>
</ds:datastoreItem>
</file>

<file path=customXml/itemProps3.xml><?xml version="1.0" encoding="utf-8"?>
<ds:datastoreItem xmlns:ds="http://schemas.openxmlformats.org/officeDocument/2006/customXml" ds:itemID="{C2F44F49-2C58-42D0-9591-8AE3B6EBEA3F}">
  <ds:schemaRefs>
    <ds:schemaRef ds:uri="http://schemas.openxmlformats.org/officeDocument/2006/bibliography"/>
  </ds:schemaRefs>
</ds:datastoreItem>
</file>

<file path=customXml/itemProps4.xml><?xml version="1.0" encoding="utf-8"?>
<ds:datastoreItem xmlns:ds="http://schemas.openxmlformats.org/officeDocument/2006/customXml" ds:itemID="{8065E90C-8F42-4645-97A1-BD0704B90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94586d-87df-4293-a003-80098ef1c51b"/>
    <ds:schemaRef ds:uri="1e089f37-799d-4a39-ae5c-051ccafb8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A4 Onside Template</Template>
  <TotalTime>23</TotalTime>
  <Pages>1</Pages>
  <Words>297</Words>
  <Characters>1695</Characters>
  <Application>Microsoft Office Word</Application>
  <DocSecurity>0</DocSecurity>
  <Lines>14</Lines>
  <Paragraphs>3</Paragraphs>
  <ScaleCrop>false</ScaleCrop>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Powell 2</dc:creator>
  <cp:keywords/>
  <dc:description/>
  <cp:lastModifiedBy>Bridget Nisbet</cp:lastModifiedBy>
  <cp:revision>25</cp:revision>
  <cp:lastPrinted>2021-07-12T10:18:00Z</cp:lastPrinted>
  <dcterms:created xsi:type="dcterms:W3CDTF">2025-02-23T13:23:00Z</dcterms:created>
  <dcterms:modified xsi:type="dcterms:W3CDTF">2025-02-28T14:41:00Z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0x01010046F2D27FE9485C49A55E27533AB194AD</vt:lpwstr>
  </property>
</Properties>
</file>