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E6F88" w14:textId="057594FA" w:rsidR="00987296" w:rsidRPr="0043582C" w:rsidRDefault="00860382" w:rsidP="00987296">
      <w:pPr>
        <w:rPr>
          <w:rFonts w:ascii="Arial" w:hAnsi="Arial" w:cs="Arial"/>
          <w:b/>
          <w:bCs/>
        </w:rPr>
      </w:pPr>
      <w:r>
        <w:rPr>
          <w:rFonts w:ascii="Arial" w:hAnsi="Arial" w:cs="Arial"/>
          <w:b/>
          <w:bCs/>
        </w:rPr>
        <w:t xml:space="preserve">Youth Mentor </w:t>
      </w:r>
      <w:r w:rsidR="00987296" w:rsidRPr="0043582C">
        <w:rPr>
          <w:rFonts w:ascii="Arial" w:hAnsi="Arial" w:cs="Arial"/>
          <w:b/>
          <w:bCs/>
        </w:rPr>
        <w:t>Volunteer</w:t>
      </w:r>
    </w:p>
    <w:p w14:paraId="1719BC54" w14:textId="4301146A" w:rsidR="00987296" w:rsidRPr="0043582C" w:rsidRDefault="00987296" w:rsidP="00987296">
      <w:pPr>
        <w:rPr>
          <w:rFonts w:ascii="Arial" w:hAnsi="Arial" w:cs="Arial"/>
          <w:b/>
          <w:bCs/>
        </w:rPr>
      </w:pPr>
      <w:r w:rsidRPr="0043582C">
        <w:rPr>
          <w:rFonts w:ascii="Arial" w:hAnsi="Arial" w:cs="Arial"/>
          <w:b/>
          <w:bCs/>
        </w:rPr>
        <w:t xml:space="preserve">Responsible to: </w:t>
      </w:r>
      <w:r w:rsidR="00860382">
        <w:rPr>
          <w:rFonts w:ascii="Arial" w:hAnsi="Arial" w:cs="Arial"/>
        </w:rPr>
        <w:t>Service Manager</w:t>
      </w:r>
      <w:r>
        <w:rPr>
          <w:rFonts w:ascii="Arial" w:hAnsi="Arial" w:cs="Arial"/>
        </w:rPr>
        <w:t xml:space="preserve"> </w:t>
      </w:r>
      <w:r w:rsidR="0026231B">
        <w:rPr>
          <w:rFonts w:ascii="Arial" w:hAnsi="Arial" w:cs="Arial"/>
        </w:rPr>
        <w:t>&amp; Volunteer Manager</w:t>
      </w:r>
    </w:p>
    <w:p w14:paraId="515AA92C" w14:textId="0D3C26FD" w:rsidR="00987296" w:rsidRPr="0043582C" w:rsidRDefault="00987296" w:rsidP="00987296">
      <w:pPr>
        <w:rPr>
          <w:rFonts w:ascii="Arial" w:hAnsi="Arial" w:cs="Arial"/>
          <w:b/>
          <w:bCs/>
        </w:rPr>
      </w:pPr>
      <w:r w:rsidRPr="0043582C">
        <w:rPr>
          <w:rFonts w:ascii="Arial" w:hAnsi="Arial" w:cs="Arial"/>
          <w:b/>
          <w:bCs/>
        </w:rPr>
        <w:t xml:space="preserve">Location: </w:t>
      </w:r>
      <w:r w:rsidRPr="0043582C">
        <w:rPr>
          <w:rFonts w:ascii="Arial" w:hAnsi="Arial" w:cs="Arial"/>
        </w:rPr>
        <w:t xml:space="preserve">Worcestershire </w:t>
      </w:r>
      <w:r w:rsidR="00061EB4">
        <w:rPr>
          <w:rFonts w:ascii="Arial" w:hAnsi="Arial" w:cs="Arial"/>
        </w:rPr>
        <w:t>&amp; Herefordshire</w:t>
      </w:r>
    </w:p>
    <w:p w14:paraId="1E18E1D7" w14:textId="77777777" w:rsidR="00987296" w:rsidRPr="0043582C" w:rsidRDefault="00987296" w:rsidP="00987296">
      <w:pPr>
        <w:spacing w:after="0"/>
        <w:rPr>
          <w:rFonts w:ascii="Arial" w:hAnsi="Arial" w:cs="Arial"/>
          <w:b/>
          <w:bCs/>
        </w:rPr>
      </w:pPr>
      <w:r w:rsidRPr="0043582C">
        <w:rPr>
          <w:rFonts w:ascii="Arial" w:hAnsi="Arial" w:cs="Arial"/>
          <w:b/>
          <w:bCs/>
        </w:rPr>
        <w:t xml:space="preserve">Overview: </w:t>
      </w:r>
    </w:p>
    <w:p w14:paraId="3B9CBB50" w14:textId="57D8FA51" w:rsidR="00987296" w:rsidRDefault="0039145F" w:rsidP="00987296">
      <w:pPr>
        <w:spacing w:line="257" w:lineRule="auto"/>
        <w:rPr>
          <w:rFonts w:ascii="Arial" w:eastAsia="Open Sans" w:hAnsi="Arial" w:cs="Arial"/>
        </w:rPr>
      </w:pPr>
      <w:r>
        <w:rPr>
          <w:rFonts w:ascii="Arial" w:eastAsia="Open Sans" w:hAnsi="Arial" w:cs="Arial"/>
        </w:rPr>
        <w:t xml:space="preserve">ONSIDE delivers </w:t>
      </w:r>
      <w:proofErr w:type="gramStart"/>
      <w:r>
        <w:rPr>
          <w:rFonts w:ascii="Arial" w:eastAsia="Open Sans" w:hAnsi="Arial" w:cs="Arial"/>
        </w:rPr>
        <w:t>a number of</w:t>
      </w:r>
      <w:proofErr w:type="gramEnd"/>
      <w:r>
        <w:rPr>
          <w:rFonts w:ascii="Arial" w:eastAsia="Open Sans" w:hAnsi="Arial" w:cs="Arial"/>
        </w:rPr>
        <w:t xml:space="preserve"> different</w:t>
      </w:r>
      <w:r w:rsidR="00DE5617">
        <w:rPr>
          <w:rFonts w:ascii="Arial" w:eastAsia="Open Sans" w:hAnsi="Arial" w:cs="Arial"/>
        </w:rPr>
        <w:t xml:space="preserve"> </w:t>
      </w:r>
      <w:r w:rsidR="0026231B">
        <w:rPr>
          <w:rFonts w:ascii="Arial" w:eastAsia="Open Sans" w:hAnsi="Arial" w:cs="Arial"/>
        </w:rPr>
        <w:t xml:space="preserve">1:1 and group </w:t>
      </w:r>
      <w:r w:rsidR="00DE5617">
        <w:rPr>
          <w:rFonts w:ascii="Arial" w:eastAsia="Open Sans" w:hAnsi="Arial" w:cs="Arial"/>
        </w:rPr>
        <w:t>services to support</w:t>
      </w:r>
      <w:r>
        <w:rPr>
          <w:rFonts w:ascii="Arial" w:eastAsia="Open Sans" w:hAnsi="Arial" w:cs="Arial"/>
        </w:rPr>
        <w:t xml:space="preserve"> </w:t>
      </w:r>
      <w:r w:rsidR="00DE5617">
        <w:rPr>
          <w:rFonts w:ascii="Arial" w:eastAsia="Open Sans" w:hAnsi="Arial" w:cs="Arial"/>
        </w:rPr>
        <w:t>families, childre</w:t>
      </w:r>
      <w:r w:rsidR="00257804">
        <w:rPr>
          <w:rFonts w:ascii="Arial" w:eastAsia="Open Sans" w:hAnsi="Arial" w:cs="Arial"/>
        </w:rPr>
        <w:t>n</w:t>
      </w:r>
      <w:r w:rsidR="00DE5617">
        <w:rPr>
          <w:rFonts w:ascii="Arial" w:eastAsia="Open Sans" w:hAnsi="Arial" w:cs="Arial"/>
        </w:rPr>
        <w:t xml:space="preserve"> &amp; young people</w:t>
      </w:r>
      <w:r w:rsidR="0026231B">
        <w:rPr>
          <w:rFonts w:ascii="Arial" w:eastAsia="Open Sans" w:hAnsi="Arial" w:cs="Arial"/>
        </w:rPr>
        <w:t xml:space="preserve"> across Worcestershire &amp; Herefordshire</w:t>
      </w:r>
      <w:r w:rsidR="00DE5617">
        <w:rPr>
          <w:rFonts w:ascii="Arial" w:eastAsia="Open Sans" w:hAnsi="Arial" w:cs="Arial"/>
        </w:rPr>
        <w:t xml:space="preserve">.  We are looking for individuals who can support our work </w:t>
      </w:r>
      <w:r w:rsidR="00257804">
        <w:rPr>
          <w:rFonts w:ascii="Arial" w:eastAsia="Open Sans" w:hAnsi="Arial" w:cs="Arial"/>
        </w:rPr>
        <w:t>to help us expand the scope of our services and reach more individuals.</w:t>
      </w:r>
    </w:p>
    <w:p w14:paraId="3754C98F" w14:textId="77777777" w:rsidR="00987296" w:rsidRPr="0043582C" w:rsidRDefault="00987296" w:rsidP="00987296">
      <w:pPr>
        <w:spacing w:after="0"/>
        <w:rPr>
          <w:rFonts w:ascii="Arial" w:hAnsi="Arial" w:cs="Arial"/>
          <w:b/>
          <w:bCs/>
        </w:rPr>
      </w:pPr>
      <w:r w:rsidRPr="0043582C">
        <w:rPr>
          <w:rFonts w:ascii="Arial" w:hAnsi="Arial" w:cs="Arial"/>
          <w:b/>
          <w:bCs/>
        </w:rPr>
        <w:t>Responsibilities:</w:t>
      </w:r>
    </w:p>
    <w:p w14:paraId="4AC53569" w14:textId="31B6B248" w:rsidR="00987296" w:rsidRPr="0043582C" w:rsidRDefault="00257804" w:rsidP="00987296">
      <w:pPr>
        <w:spacing w:line="257" w:lineRule="auto"/>
        <w:rPr>
          <w:rFonts w:ascii="Arial" w:eastAsia="Open Sans" w:hAnsi="Arial" w:cs="Arial"/>
        </w:rPr>
      </w:pPr>
      <w:r>
        <w:rPr>
          <w:rFonts w:ascii="Arial" w:eastAsia="Open Sans" w:hAnsi="Arial" w:cs="Arial"/>
        </w:rPr>
        <w:t xml:space="preserve">Youth Mentor </w:t>
      </w:r>
      <w:r w:rsidR="00987296" w:rsidRPr="0043582C">
        <w:rPr>
          <w:rFonts w:ascii="Arial" w:eastAsia="Open Sans" w:hAnsi="Arial" w:cs="Arial"/>
        </w:rPr>
        <w:t xml:space="preserve">volunteers would support </w:t>
      </w:r>
      <w:r w:rsidR="008E42A6">
        <w:rPr>
          <w:rFonts w:ascii="Arial" w:eastAsia="Open Sans" w:hAnsi="Arial" w:cs="Arial"/>
        </w:rPr>
        <w:t>the service users</w:t>
      </w:r>
      <w:r w:rsidR="00987296" w:rsidRPr="0043582C">
        <w:rPr>
          <w:rFonts w:ascii="Arial" w:eastAsia="Open Sans" w:hAnsi="Arial" w:cs="Arial"/>
        </w:rPr>
        <w:t xml:space="preserve"> </w:t>
      </w:r>
      <w:r w:rsidR="00D738E7">
        <w:rPr>
          <w:rFonts w:ascii="Arial" w:eastAsia="Open Sans" w:hAnsi="Arial" w:cs="Arial"/>
        </w:rPr>
        <w:t xml:space="preserve">age 9-26yrs </w:t>
      </w:r>
      <w:r w:rsidR="00987296" w:rsidRPr="0043582C">
        <w:rPr>
          <w:rFonts w:ascii="Arial" w:eastAsia="Open Sans" w:hAnsi="Arial" w:cs="Arial"/>
        </w:rPr>
        <w:t xml:space="preserve">in a person-centred way, tailoring to the needs of the individual. This may be through practical, social and/or emotional support. Volunteers work one to one or </w:t>
      </w:r>
      <w:r w:rsidR="008E42A6">
        <w:rPr>
          <w:rFonts w:ascii="Arial" w:eastAsia="Open Sans" w:hAnsi="Arial" w:cs="Arial"/>
        </w:rPr>
        <w:t xml:space="preserve">with </w:t>
      </w:r>
      <w:r w:rsidR="00987296" w:rsidRPr="0043582C">
        <w:rPr>
          <w:rFonts w:ascii="Arial" w:eastAsia="Open Sans" w:hAnsi="Arial" w:cs="Arial"/>
        </w:rPr>
        <w:t>support staff delivering groups to individuals who may be experiencing a lack of confidence, social isolation, anxiety and/or lifestyle issues such as challenges maintaining their weight. The volunteer will be able to listen and understand the needs of the individual; working with them either on a one-off basis o</w:t>
      </w:r>
      <w:r w:rsidR="00987296">
        <w:rPr>
          <w:rFonts w:ascii="Arial" w:eastAsia="Open Sans" w:hAnsi="Arial" w:cs="Arial"/>
        </w:rPr>
        <w:t>f</w:t>
      </w:r>
      <w:r w:rsidR="00987296" w:rsidRPr="0043582C">
        <w:rPr>
          <w:rFonts w:ascii="Arial" w:eastAsia="Open Sans" w:hAnsi="Arial" w:cs="Arial"/>
        </w:rPr>
        <w:t xml:space="preserve"> typically up to </w:t>
      </w:r>
      <w:r w:rsidR="00095E3B">
        <w:rPr>
          <w:rFonts w:ascii="Arial" w:eastAsia="Open Sans" w:hAnsi="Arial" w:cs="Arial"/>
        </w:rPr>
        <w:t>3 months</w:t>
      </w:r>
      <w:r w:rsidR="00987296" w:rsidRPr="0043582C">
        <w:rPr>
          <w:rFonts w:ascii="Arial" w:eastAsia="Open Sans" w:hAnsi="Arial" w:cs="Arial"/>
        </w:rPr>
        <w:t xml:space="preserve"> </w:t>
      </w:r>
      <w:r w:rsidR="00987296">
        <w:rPr>
          <w:rFonts w:ascii="Arial" w:eastAsia="Open Sans" w:hAnsi="Arial" w:cs="Arial"/>
        </w:rPr>
        <w:t xml:space="preserve">or </w:t>
      </w:r>
      <w:r w:rsidR="00987296" w:rsidRPr="0043582C">
        <w:rPr>
          <w:rFonts w:ascii="Arial" w:eastAsia="Open Sans" w:hAnsi="Arial" w:cs="Arial"/>
        </w:rPr>
        <w:t xml:space="preserve">assist the team in empowering people to </w:t>
      </w:r>
      <w:r w:rsidR="00987296" w:rsidRPr="0043582C">
        <w:rPr>
          <w:rFonts w:ascii="Arial" w:hAnsi="Arial" w:cs="Arial"/>
        </w:rPr>
        <w:t>develop the knowledge and skills they need to make changes to their wellbeing and/or access vital services in their community. Specifically, our wellbeing volunteers may:</w:t>
      </w:r>
    </w:p>
    <w:p w14:paraId="3912D934" w14:textId="58FE02E8" w:rsidR="00987296" w:rsidRPr="0043582C" w:rsidRDefault="00987296" w:rsidP="00987296">
      <w:pPr>
        <w:numPr>
          <w:ilvl w:val="0"/>
          <w:numId w:val="16"/>
        </w:numPr>
        <w:spacing w:before="100" w:beforeAutospacing="1" w:after="120" w:line="240" w:lineRule="auto"/>
        <w:rPr>
          <w:rFonts w:ascii="Arial" w:eastAsia="Times New Roman" w:hAnsi="Arial" w:cs="Arial"/>
          <w:lang w:eastAsia="en-GB"/>
        </w:rPr>
      </w:pPr>
      <w:bookmarkStart w:id="0" w:name="_Hlk92443017"/>
      <w:bookmarkStart w:id="1" w:name="_Hlk92362486"/>
      <w:r w:rsidRPr="0043582C">
        <w:rPr>
          <w:rFonts w:ascii="Arial" w:eastAsia="Times New Roman" w:hAnsi="Arial" w:cs="Arial"/>
          <w:lang w:eastAsia="en-GB"/>
        </w:rPr>
        <w:t xml:space="preserve">Assist in the delivery of group programs both remotely and face to face across </w:t>
      </w:r>
      <w:r w:rsidR="006D694F">
        <w:rPr>
          <w:rFonts w:ascii="Arial" w:eastAsia="Times New Roman" w:hAnsi="Arial" w:cs="Arial"/>
          <w:lang w:eastAsia="en-GB"/>
        </w:rPr>
        <w:t>our services</w:t>
      </w:r>
    </w:p>
    <w:p w14:paraId="53DA68AC" w14:textId="77777777" w:rsidR="003828C6" w:rsidRPr="0043582C" w:rsidRDefault="003828C6" w:rsidP="003828C6">
      <w:pPr>
        <w:numPr>
          <w:ilvl w:val="0"/>
          <w:numId w:val="16"/>
        </w:numPr>
        <w:spacing w:before="100" w:beforeAutospacing="1" w:after="120" w:line="240" w:lineRule="auto"/>
        <w:rPr>
          <w:rFonts w:ascii="Arial" w:eastAsia="Times New Roman" w:hAnsi="Arial" w:cs="Arial"/>
          <w:lang w:eastAsia="en-GB"/>
        </w:rPr>
      </w:pPr>
      <w:bookmarkStart w:id="2" w:name="_Hlk92444064"/>
      <w:r w:rsidRPr="0043582C">
        <w:rPr>
          <w:rFonts w:ascii="Arial" w:eastAsia="Times New Roman" w:hAnsi="Arial" w:cs="Arial"/>
          <w:lang w:eastAsia="en-GB"/>
        </w:rPr>
        <w:t xml:space="preserve">Support </w:t>
      </w:r>
      <w:r>
        <w:rPr>
          <w:rFonts w:ascii="Arial" w:eastAsia="Times New Roman" w:hAnsi="Arial" w:cs="Arial"/>
          <w:lang w:eastAsia="en-GB"/>
        </w:rPr>
        <w:t>young people and their families</w:t>
      </w:r>
      <w:r w:rsidRPr="0043582C">
        <w:rPr>
          <w:rFonts w:ascii="Arial" w:eastAsia="Times New Roman" w:hAnsi="Arial" w:cs="Arial"/>
          <w:lang w:eastAsia="en-GB"/>
        </w:rPr>
        <w:t xml:space="preserve"> to create </w:t>
      </w:r>
      <w:r>
        <w:rPr>
          <w:rFonts w:ascii="Arial" w:eastAsia="Times New Roman" w:hAnsi="Arial" w:cs="Arial"/>
          <w:lang w:eastAsia="en-GB"/>
        </w:rPr>
        <w:t xml:space="preserve">and work through </w:t>
      </w:r>
      <w:r w:rsidRPr="0043582C">
        <w:rPr>
          <w:rFonts w:ascii="Arial" w:eastAsia="Times New Roman" w:hAnsi="Arial" w:cs="Arial"/>
          <w:lang w:eastAsia="en-GB"/>
        </w:rPr>
        <w:t>personalised plans to make positive changes to their health &amp; wellbeing</w:t>
      </w:r>
      <w:r>
        <w:rPr>
          <w:rFonts w:ascii="Arial" w:eastAsia="Times New Roman" w:hAnsi="Arial" w:cs="Arial"/>
          <w:lang w:eastAsia="en-GB"/>
        </w:rPr>
        <w:t>.  This may be as an extension to the work they have already done with ONSIDE staff.</w:t>
      </w:r>
    </w:p>
    <w:bookmarkEnd w:id="2"/>
    <w:p w14:paraId="76F12F64" w14:textId="600BD581" w:rsidR="00357C34" w:rsidRPr="0043582C" w:rsidRDefault="00357C34" w:rsidP="00357C34">
      <w:pPr>
        <w:pStyle w:val="ListParagraph"/>
        <w:numPr>
          <w:ilvl w:val="0"/>
          <w:numId w:val="19"/>
        </w:numPr>
        <w:spacing w:line="257" w:lineRule="auto"/>
        <w:rPr>
          <w:rFonts w:eastAsia="Open Sans"/>
          <w:sz w:val="22"/>
          <w:szCs w:val="22"/>
        </w:rPr>
      </w:pPr>
      <w:r w:rsidRPr="0043582C">
        <w:rPr>
          <w:rFonts w:eastAsia="Open Sans"/>
          <w:sz w:val="22"/>
          <w:szCs w:val="22"/>
        </w:rPr>
        <w:t>Research specific support for service users</w:t>
      </w:r>
      <w:r w:rsidR="003828C6">
        <w:rPr>
          <w:rFonts w:eastAsia="Open Sans"/>
          <w:sz w:val="22"/>
          <w:szCs w:val="22"/>
        </w:rPr>
        <w:t xml:space="preserve"> and their families</w:t>
      </w:r>
      <w:r w:rsidRPr="0043582C">
        <w:rPr>
          <w:rFonts w:eastAsia="Open Sans"/>
          <w:sz w:val="22"/>
          <w:szCs w:val="22"/>
        </w:rPr>
        <w:t xml:space="preserve"> that will help them make changes to and improve their wellbeing. This may be through supporting service users to:</w:t>
      </w:r>
    </w:p>
    <w:p w14:paraId="1DB411A1" w14:textId="77777777" w:rsidR="00357C34" w:rsidRPr="0043582C" w:rsidRDefault="00357C34" w:rsidP="00357C34">
      <w:pPr>
        <w:pStyle w:val="ListParagraph"/>
        <w:numPr>
          <w:ilvl w:val="1"/>
          <w:numId w:val="18"/>
        </w:numPr>
        <w:spacing w:line="257" w:lineRule="auto"/>
        <w:rPr>
          <w:rFonts w:eastAsia="Open Sans"/>
          <w:sz w:val="22"/>
          <w:szCs w:val="22"/>
        </w:rPr>
      </w:pPr>
      <w:r w:rsidRPr="0043582C">
        <w:rPr>
          <w:rFonts w:eastAsia="Open Sans"/>
          <w:sz w:val="22"/>
          <w:szCs w:val="22"/>
        </w:rPr>
        <w:t>Understand technology and how to navigate support online</w:t>
      </w:r>
    </w:p>
    <w:p w14:paraId="65DA9B76" w14:textId="2BD3F904" w:rsidR="00357C34" w:rsidRPr="0043582C" w:rsidRDefault="00357C34" w:rsidP="00357C34">
      <w:pPr>
        <w:pStyle w:val="ListParagraph"/>
        <w:numPr>
          <w:ilvl w:val="1"/>
          <w:numId w:val="18"/>
        </w:numPr>
        <w:spacing w:line="257" w:lineRule="auto"/>
        <w:rPr>
          <w:rFonts w:eastAsia="Open Sans"/>
          <w:sz w:val="22"/>
          <w:szCs w:val="22"/>
        </w:rPr>
      </w:pPr>
      <w:r w:rsidRPr="0043582C">
        <w:rPr>
          <w:rFonts w:eastAsia="Open Sans"/>
          <w:sz w:val="22"/>
          <w:szCs w:val="22"/>
        </w:rPr>
        <w:t>Provide motivational for those lacking confidence to attend group sessions</w:t>
      </w:r>
      <w:r>
        <w:rPr>
          <w:rFonts w:eastAsia="Open Sans"/>
          <w:sz w:val="22"/>
          <w:szCs w:val="22"/>
        </w:rPr>
        <w:t xml:space="preserve"> (confidence building)</w:t>
      </w:r>
    </w:p>
    <w:p w14:paraId="232377C9" w14:textId="0CE885EB" w:rsidR="00987296" w:rsidRPr="0043582C" w:rsidRDefault="00987296" w:rsidP="00987296">
      <w:pPr>
        <w:numPr>
          <w:ilvl w:val="0"/>
          <w:numId w:val="16"/>
        </w:numPr>
        <w:spacing w:before="100" w:beforeAutospacing="1" w:after="120" w:line="240" w:lineRule="auto"/>
        <w:rPr>
          <w:rFonts w:ascii="Arial" w:eastAsia="Times New Roman" w:hAnsi="Arial" w:cs="Arial"/>
          <w:lang w:eastAsia="en-GB"/>
        </w:rPr>
      </w:pPr>
      <w:r w:rsidRPr="0043582C">
        <w:rPr>
          <w:rFonts w:ascii="Arial" w:eastAsia="Times New Roman" w:hAnsi="Arial" w:cs="Arial"/>
          <w:lang w:eastAsia="en-GB"/>
        </w:rPr>
        <w:t xml:space="preserve">Provide support to those going through assessments for benefits such as </w:t>
      </w:r>
      <w:r w:rsidR="00847B9D">
        <w:rPr>
          <w:rFonts w:ascii="Arial" w:eastAsia="Times New Roman" w:hAnsi="Arial" w:cs="Arial"/>
          <w:lang w:eastAsia="en-GB"/>
        </w:rPr>
        <w:t xml:space="preserve">Disability Living Allowance </w:t>
      </w:r>
      <w:r w:rsidR="005C4C66">
        <w:rPr>
          <w:rFonts w:ascii="Arial" w:eastAsia="Times New Roman" w:hAnsi="Arial" w:cs="Arial"/>
          <w:lang w:eastAsia="en-GB"/>
        </w:rPr>
        <w:t xml:space="preserve">(DLA) </w:t>
      </w:r>
      <w:r w:rsidR="00847B9D">
        <w:rPr>
          <w:rFonts w:ascii="Arial" w:eastAsia="Times New Roman" w:hAnsi="Arial" w:cs="Arial"/>
          <w:lang w:eastAsia="en-GB"/>
        </w:rPr>
        <w:t>and Carer</w:t>
      </w:r>
      <w:r w:rsidR="005C4C66">
        <w:rPr>
          <w:rFonts w:ascii="Arial" w:eastAsia="Times New Roman" w:hAnsi="Arial" w:cs="Arial"/>
          <w:lang w:eastAsia="en-GB"/>
        </w:rPr>
        <w:t>s’ Allowance (CA</w:t>
      </w:r>
      <w:proofErr w:type="gramStart"/>
      <w:r w:rsidR="005C4C66">
        <w:rPr>
          <w:rFonts w:ascii="Arial" w:eastAsia="Times New Roman" w:hAnsi="Arial" w:cs="Arial"/>
          <w:lang w:eastAsia="en-GB"/>
        </w:rPr>
        <w:t>)</w:t>
      </w:r>
      <w:r w:rsidRPr="0043582C">
        <w:rPr>
          <w:rFonts w:ascii="Arial" w:eastAsia="Times New Roman" w:hAnsi="Arial" w:cs="Arial"/>
          <w:lang w:eastAsia="en-GB"/>
        </w:rPr>
        <w:t xml:space="preserve"> </w:t>
      </w:r>
      <w:r w:rsidR="008777AA">
        <w:rPr>
          <w:rFonts w:ascii="Arial" w:eastAsia="Times New Roman" w:hAnsi="Arial" w:cs="Arial"/>
          <w:lang w:eastAsia="en-GB"/>
        </w:rPr>
        <w:t>.</w:t>
      </w:r>
      <w:proofErr w:type="gramEnd"/>
    </w:p>
    <w:bookmarkEnd w:id="0"/>
    <w:p w14:paraId="63EC6E8A" w14:textId="77777777" w:rsidR="00987296" w:rsidRPr="0043582C" w:rsidRDefault="00987296" w:rsidP="00987296">
      <w:pPr>
        <w:numPr>
          <w:ilvl w:val="0"/>
          <w:numId w:val="16"/>
        </w:numPr>
        <w:spacing w:before="100" w:beforeAutospacing="1" w:after="120" w:line="240" w:lineRule="auto"/>
        <w:rPr>
          <w:rFonts w:ascii="Arial" w:eastAsia="Times New Roman" w:hAnsi="Arial" w:cs="Arial"/>
          <w:lang w:eastAsia="en-GB"/>
        </w:rPr>
      </w:pPr>
      <w:r w:rsidRPr="0043582C">
        <w:rPr>
          <w:rFonts w:ascii="Arial" w:eastAsia="Times New Roman" w:hAnsi="Arial" w:cs="Arial"/>
          <w:lang w:eastAsia="en-GB"/>
        </w:rPr>
        <w:t>Offer information, advice and support such as signposting to local and national groups, charities and more</w:t>
      </w:r>
    </w:p>
    <w:p w14:paraId="06CF0DC7" w14:textId="77777777" w:rsidR="00987296" w:rsidRPr="0043582C" w:rsidRDefault="00987296" w:rsidP="00987296">
      <w:pPr>
        <w:numPr>
          <w:ilvl w:val="0"/>
          <w:numId w:val="16"/>
        </w:numPr>
        <w:spacing w:before="100" w:beforeAutospacing="1" w:after="0" w:line="240" w:lineRule="auto"/>
        <w:rPr>
          <w:rFonts w:ascii="Arial" w:hAnsi="Arial" w:cs="Arial"/>
          <w:b/>
          <w:bCs/>
        </w:rPr>
      </w:pPr>
      <w:bookmarkStart w:id="3" w:name="_Hlk92443101"/>
      <w:r w:rsidRPr="0043582C">
        <w:rPr>
          <w:rFonts w:ascii="Arial" w:eastAsia="Times New Roman" w:hAnsi="Arial" w:cs="Arial"/>
          <w:lang w:eastAsia="en-GB"/>
        </w:rPr>
        <w:t>Carrying out remote calls to obtain feedback about our wellbeing services to aid our understanding of the service user journey and support the evaluation of our work</w:t>
      </w:r>
    </w:p>
    <w:bookmarkEnd w:id="1"/>
    <w:bookmarkEnd w:id="3"/>
    <w:p w14:paraId="50502F8F" w14:textId="77777777" w:rsidR="00987296" w:rsidRPr="0043582C" w:rsidRDefault="00987296" w:rsidP="00987296">
      <w:pPr>
        <w:spacing w:before="100" w:beforeAutospacing="1" w:after="0" w:line="240" w:lineRule="auto"/>
        <w:rPr>
          <w:rFonts w:ascii="Arial" w:hAnsi="Arial" w:cs="Arial"/>
          <w:b/>
          <w:bCs/>
        </w:rPr>
      </w:pPr>
    </w:p>
    <w:p w14:paraId="2F3D65DF" w14:textId="77777777" w:rsidR="00987296" w:rsidRPr="0043582C" w:rsidRDefault="00987296" w:rsidP="00987296">
      <w:pPr>
        <w:spacing w:after="0"/>
        <w:rPr>
          <w:rFonts w:ascii="Arial" w:hAnsi="Arial" w:cs="Arial"/>
          <w:b/>
          <w:bCs/>
        </w:rPr>
      </w:pPr>
      <w:r w:rsidRPr="0043582C">
        <w:rPr>
          <w:rFonts w:ascii="Arial" w:hAnsi="Arial" w:cs="Arial"/>
          <w:b/>
          <w:bCs/>
        </w:rPr>
        <w:t>Skills &amp; qualities required</w:t>
      </w:r>
      <w:r>
        <w:rPr>
          <w:rFonts w:ascii="Arial" w:hAnsi="Arial" w:cs="Arial"/>
          <w:b/>
          <w:bCs/>
        </w:rPr>
        <w:t>:</w:t>
      </w:r>
    </w:p>
    <w:p w14:paraId="6179D9E7" w14:textId="77777777" w:rsidR="00987296" w:rsidRPr="0043582C" w:rsidRDefault="00987296" w:rsidP="00987296">
      <w:pPr>
        <w:spacing w:line="257" w:lineRule="auto"/>
        <w:rPr>
          <w:rFonts w:ascii="Arial" w:hAnsi="Arial" w:cs="Arial"/>
        </w:rPr>
      </w:pPr>
      <w:r w:rsidRPr="0043582C">
        <w:rPr>
          <w:rFonts w:ascii="Arial" w:eastAsia="Calibri" w:hAnsi="Arial" w:cs="Arial"/>
        </w:rPr>
        <w:t xml:space="preserve">First and foremost, to be compassionate, kind, caring, empathetic and have great listening skills. </w:t>
      </w:r>
      <w:r w:rsidRPr="0043582C">
        <w:rPr>
          <w:rFonts w:ascii="Arial" w:hAnsi="Arial" w:cs="Arial"/>
        </w:rPr>
        <w:t xml:space="preserve">It is also helpful if you understand and can empathise with people who are struggling to make positive and helpful decisions about things which are impacting on their quality of life. </w:t>
      </w:r>
    </w:p>
    <w:p w14:paraId="1AA94E1C" w14:textId="77777777" w:rsidR="00987296" w:rsidRPr="0043582C" w:rsidRDefault="00987296" w:rsidP="00987296">
      <w:pPr>
        <w:rPr>
          <w:rFonts w:ascii="Arial" w:eastAsia="Calibri" w:hAnsi="Arial" w:cs="Arial"/>
        </w:rPr>
      </w:pPr>
      <w:r w:rsidRPr="0043582C">
        <w:rPr>
          <w:rFonts w:ascii="Arial" w:hAnsi="Arial" w:cs="Arial"/>
        </w:rPr>
        <w:t xml:space="preserve">You will enjoy getting out and about in your local community, helping people to grow in confidence and supporting them to make plans and access appropriate services and </w:t>
      </w:r>
      <w:r w:rsidRPr="0043582C">
        <w:rPr>
          <w:rFonts w:ascii="Arial" w:hAnsi="Arial" w:cs="Arial"/>
        </w:rPr>
        <w:lastRenderedPageBreak/>
        <w:t xml:space="preserve">community activities. </w:t>
      </w:r>
      <w:r w:rsidRPr="0043582C">
        <w:rPr>
          <w:rFonts w:ascii="Arial" w:eastAsia="Calibri" w:hAnsi="Arial" w:cs="Arial"/>
        </w:rPr>
        <w:t>Overall, a willingness and desire to want to make a difference and support people in your local community to enable positive changes.</w:t>
      </w:r>
    </w:p>
    <w:p w14:paraId="6C263DD1" w14:textId="77777777" w:rsidR="00987296" w:rsidRPr="0043582C" w:rsidRDefault="00987296" w:rsidP="00987296">
      <w:pPr>
        <w:rPr>
          <w:rFonts w:ascii="Arial" w:hAnsi="Arial" w:cs="Arial"/>
          <w:b/>
          <w:bCs/>
        </w:rPr>
      </w:pPr>
      <w:r w:rsidRPr="0043582C">
        <w:rPr>
          <w:rFonts w:ascii="Arial" w:eastAsia="Calibri" w:hAnsi="Arial" w:cs="Arial"/>
        </w:rPr>
        <w:t xml:space="preserve">You will also need to </w:t>
      </w:r>
      <w:r w:rsidRPr="0043582C">
        <w:rPr>
          <w:rFonts w:ascii="Arial" w:eastAsia="Calibri" w:hAnsi="Arial" w:cs="Arial"/>
          <w:lang w:val="en-US"/>
        </w:rPr>
        <w:t>use appropriate systems for data capture and reporting so being comfortable in using email and Microsoft Office applications is useful. Full training will be provided on specific systems</w:t>
      </w:r>
      <w:r w:rsidRPr="0043582C">
        <w:rPr>
          <w:rFonts w:ascii="Arial" w:eastAsia="Calibri" w:hAnsi="Arial" w:cs="Arial"/>
        </w:rPr>
        <w:t xml:space="preserve">. </w:t>
      </w:r>
    </w:p>
    <w:p w14:paraId="121E7D3B" w14:textId="77777777" w:rsidR="00987296" w:rsidRPr="00A93ECF" w:rsidRDefault="00987296" w:rsidP="00987296">
      <w:pPr>
        <w:rPr>
          <w:rFonts w:ascii="Arial" w:hAnsi="Arial" w:cs="Arial"/>
          <w:b/>
          <w:bCs/>
        </w:rPr>
      </w:pPr>
      <w:r w:rsidRPr="00A93ECF">
        <w:rPr>
          <w:rFonts w:ascii="Arial" w:hAnsi="Arial" w:cs="Arial"/>
          <w:b/>
          <w:bCs/>
        </w:rPr>
        <w:t>In addition, all Onside volunteers are expected to:</w:t>
      </w:r>
    </w:p>
    <w:p w14:paraId="36B6EF1D" w14:textId="77777777" w:rsidR="00987296" w:rsidRPr="0043582C" w:rsidRDefault="00987296" w:rsidP="00987296">
      <w:pPr>
        <w:pStyle w:val="ListParagraph"/>
        <w:numPr>
          <w:ilvl w:val="0"/>
          <w:numId w:val="12"/>
        </w:numPr>
        <w:rPr>
          <w:sz w:val="22"/>
          <w:szCs w:val="22"/>
        </w:rPr>
      </w:pPr>
      <w:r w:rsidRPr="0043582C">
        <w:rPr>
          <w:sz w:val="22"/>
          <w:szCs w:val="22"/>
        </w:rPr>
        <w:t xml:space="preserve">Operate within the organisation’s stated principles and values, </w:t>
      </w:r>
      <w:proofErr w:type="gramStart"/>
      <w:r w:rsidRPr="0043582C">
        <w:rPr>
          <w:sz w:val="22"/>
          <w:szCs w:val="22"/>
        </w:rPr>
        <w:t>adhering at all times</w:t>
      </w:r>
      <w:proofErr w:type="gramEnd"/>
      <w:r w:rsidRPr="0043582C">
        <w:rPr>
          <w:sz w:val="22"/>
          <w:szCs w:val="22"/>
        </w:rPr>
        <w:t xml:space="preserve"> to the organisational policies, procedures and guidelines</w:t>
      </w:r>
    </w:p>
    <w:p w14:paraId="23000B98" w14:textId="77777777" w:rsidR="00987296" w:rsidRPr="0043582C" w:rsidRDefault="00987296" w:rsidP="00987296">
      <w:pPr>
        <w:pStyle w:val="ListParagraph"/>
        <w:numPr>
          <w:ilvl w:val="0"/>
          <w:numId w:val="12"/>
        </w:numPr>
        <w:rPr>
          <w:sz w:val="22"/>
          <w:szCs w:val="22"/>
        </w:rPr>
      </w:pPr>
      <w:r w:rsidRPr="0043582C">
        <w:rPr>
          <w:sz w:val="22"/>
          <w:szCs w:val="22"/>
        </w:rPr>
        <w:t xml:space="preserve">Demonstrate a commitment to equal opportunities, social inclusion and individual empowerment </w:t>
      </w:r>
    </w:p>
    <w:p w14:paraId="53C99AD0" w14:textId="0338FC92" w:rsidR="00987296" w:rsidRPr="0043582C" w:rsidRDefault="00987296" w:rsidP="00987296">
      <w:pPr>
        <w:pStyle w:val="ListParagraph"/>
        <w:numPr>
          <w:ilvl w:val="0"/>
          <w:numId w:val="12"/>
        </w:numPr>
        <w:rPr>
          <w:sz w:val="22"/>
          <w:szCs w:val="22"/>
        </w:rPr>
      </w:pPr>
      <w:r w:rsidRPr="0043582C">
        <w:rPr>
          <w:sz w:val="22"/>
          <w:szCs w:val="22"/>
        </w:rPr>
        <w:t xml:space="preserve">Take responsibility for safeguarding appropriate to your role and raise any potential concerns with the Onside </w:t>
      </w:r>
      <w:r w:rsidR="00475569">
        <w:rPr>
          <w:sz w:val="22"/>
          <w:szCs w:val="22"/>
        </w:rPr>
        <w:t xml:space="preserve">Designated </w:t>
      </w:r>
      <w:r w:rsidRPr="0043582C">
        <w:rPr>
          <w:sz w:val="22"/>
          <w:szCs w:val="22"/>
        </w:rPr>
        <w:t>Safeguarding Lead</w:t>
      </w:r>
    </w:p>
    <w:p w14:paraId="7844FA2C" w14:textId="1470F937" w:rsidR="00987296" w:rsidRDefault="00475569" w:rsidP="00987296">
      <w:pPr>
        <w:pStyle w:val="ListParagraph"/>
        <w:numPr>
          <w:ilvl w:val="0"/>
          <w:numId w:val="7"/>
        </w:numPr>
        <w:spacing w:after="160" w:line="259" w:lineRule="auto"/>
        <w:rPr>
          <w:sz w:val="22"/>
          <w:szCs w:val="22"/>
        </w:rPr>
      </w:pPr>
      <w:r>
        <w:rPr>
          <w:sz w:val="22"/>
          <w:szCs w:val="22"/>
        </w:rPr>
        <w:t>Attend Induction</w:t>
      </w:r>
      <w:r w:rsidR="00987296" w:rsidRPr="0043582C">
        <w:rPr>
          <w:sz w:val="22"/>
          <w:szCs w:val="22"/>
        </w:rPr>
        <w:t xml:space="preserve"> training </w:t>
      </w:r>
      <w:r w:rsidR="00061EB4">
        <w:rPr>
          <w:sz w:val="22"/>
          <w:szCs w:val="22"/>
        </w:rPr>
        <w:t xml:space="preserve">– typically one day in person and ½ day online training. </w:t>
      </w:r>
      <w:r w:rsidR="00987296" w:rsidRPr="0043582C">
        <w:rPr>
          <w:sz w:val="22"/>
          <w:szCs w:val="22"/>
        </w:rPr>
        <w:t>(</w:t>
      </w:r>
      <w:r w:rsidR="00061EB4">
        <w:rPr>
          <w:sz w:val="22"/>
          <w:szCs w:val="22"/>
        </w:rPr>
        <w:t>T</w:t>
      </w:r>
      <w:r w:rsidR="00987296" w:rsidRPr="0043582C">
        <w:rPr>
          <w:sz w:val="22"/>
          <w:szCs w:val="22"/>
        </w:rPr>
        <w:t>raining needs will be dependent on the type of support you are providing)</w:t>
      </w:r>
    </w:p>
    <w:p w14:paraId="11052AB4" w14:textId="77777777" w:rsidR="00D1222E" w:rsidRDefault="00D1222E" w:rsidP="00D1222E">
      <w:pPr>
        <w:pStyle w:val="NormalWeb"/>
      </w:pPr>
      <w:r>
        <w:rPr>
          <w:rStyle w:val="Strong"/>
        </w:rPr>
        <w:t xml:space="preserve">Onside is committed to ensuring that children, young people and adults at risk of harm or abuse who come into contact with Onside staff and volunteers, are treated with respect and are free from all forms of abuse or mistreatment and we are committed to ensuring that all staff and volunteers are aware of their responsibilities in relation to safeguarding. </w:t>
      </w:r>
    </w:p>
    <w:p w14:paraId="7B3C0C33" w14:textId="08F047D9" w:rsidR="00804C9F" w:rsidRPr="00292930" w:rsidRDefault="00D1222E" w:rsidP="00FD6E8B">
      <w:pPr>
        <w:pStyle w:val="NormalWeb"/>
      </w:pPr>
      <w:r>
        <w:rPr>
          <w:rStyle w:val="Strong"/>
        </w:rPr>
        <w:t xml:space="preserve">Please see our </w:t>
      </w:r>
      <w:hyperlink r:id="rId11" w:history="1">
        <w:r>
          <w:rPr>
            <w:rStyle w:val="Strong"/>
            <w:color w:val="0000FF"/>
            <w:u w:val="single"/>
          </w:rPr>
          <w:t>website</w:t>
        </w:r>
      </w:hyperlink>
      <w:r>
        <w:rPr>
          <w:rStyle w:val="Strong"/>
        </w:rPr>
        <w:t xml:space="preserve"> for the full safeguarding statement and policy.</w:t>
      </w:r>
    </w:p>
    <w:sectPr w:rsidR="00804C9F" w:rsidRPr="00292930" w:rsidSect="00AC7998">
      <w:headerReference w:type="even" r:id="rId12"/>
      <w:headerReference w:type="default" r:id="rId13"/>
      <w:headerReference w:type="first" r:id="rId14"/>
      <w:pgSz w:w="11906" w:h="16838"/>
      <w:pgMar w:top="1440" w:right="1440" w:bottom="1440" w:left="144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28B19" w14:textId="77777777" w:rsidR="00692446" w:rsidRDefault="00692446" w:rsidP="00407DA1">
      <w:pPr>
        <w:spacing w:after="0" w:line="240" w:lineRule="auto"/>
      </w:pPr>
      <w:r>
        <w:separator/>
      </w:r>
    </w:p>
  </w:endnote>
  <w:endnote w:type="continuationSeparator" w:id="0">
    <w:p w14:paraId="6CEB24C9" w14:textId="77777777" w:rsidR="00692446" w:rsidRDefault="00692446" w:rsidP="00407DA1">
      <w:pPr>
        <w:spacing w:after="0" w:line="240" w:lineRule="auto"/>
      </w:pPr>
      <w:r>
        <w:continuationSeparator/>
      </w:r>
    </w:p>
  </w:endnote>
  <w:endnote w:type="continuationNotice" w:id="1">
    <w:p w14:paraId="59FD29EB" w14:textId="77777777" w:rsidR="00692446" w:rsidRDefault="00692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B8E81" w14:textId="77777777" w:rsidR="00692446" w:rsidRDefault="00692446" w:rsidP="00407DA1">
      <w:pPr>
        <w:spacing w:after="0" w:line="240" w:lineRule="auto"/>
      </w:pPr>
      <w:r>
        <w:separator/>
      </w:r>
    </w:p>
  </w:footnote>
  <w:footnote w:type="continuationSeparator" w:id="0">
    <w:p w14:paraId="506E3602" w14:textId="77777777" w:rsidR="00692446" w:rsidRDefault="00692446" w:rsidP="00407DA1">
      <w:pPr>
        <w:spacing w:after="0" w:line="240" w:lineRule="auto"/>
      </w:pPr>
      <w:r>
        <w:continuationSeparator/>
      </w:r>
    </w:p>
  </w:footnote>
  <w:footnote w:type="continuationNotice" w:id="1">
    <w:p w14:paraId="33A5A14F" w14:textId="77777777" w:rsidR="00692446" w:rsidRDefault="006924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AB7C" w14:textId="77777777" w:rsidR="00407DA1" w:rsidRDefault="00000000">
    <w:pPr>
      <w:pStyle w:val="Header"/>
    </w:pPr>
    <w:r>
      <w:rPr>
        <w:noProof/>
      </w:rPr>
      <w:pict w14:anchorId="29EE1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6" o:spid="_x0000_s1038" type="#_x0000_t75" style="position:absolute;margin-left:0;margin-top:0;width:540.65pt;height:810.05pt;z-index:-251658239;mso-position-horizontal:center;mso-position-horizontal-relative:margin;mso-position-vertical:center;mso-position-vertical-relative:margin" o:allowincell="f">
          <v:imagedata r:id="rId1" o:title="template fram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6C0" w14:textId="69A37F78" w:rsidR="000A4550" w:rsidRDefault="000A4550" w:rsidP="000A4550">
    <w:pPr>
      <w:pStyle w:val="Header"/>
      <w:jc w:val="center"/>
    </w:pPr>
    <w:r>
      <w:rPr>
        <w:noProof/>
      </w:rPr>
      <w:drawing>
        <wp:inline distT="0" distB="0" distL="0" distR="0" wp14:anchorId="02C312AB" wp14:editId="44177B3C">
          <wp:extent cx="2375065" cy="608881"/>
          <wp:effectExtent l="0" t="0" r="6350" b="127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8356" cy="61741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928C" w14:textId="77777777" w:rsidR="00407DA1" w:rsidRDefault="00000000">
    <w:pPr>
      <w:pStyle w:val="Header"/>
    </w:pPr>
    <w:r>
      <w:rPr>
        <w:noProof/>
      </w:rPr>
      <w:pict w14:anchorId="22121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5" o:spid="_x0000_s1037" type="#_x0000_t75" style="position:absolute;margin-left:0;margin-top:0;width:540.65pt;height:810.05pt;z-index:-251658240;mso-position-horizontal:center;mso-position-horizontal-relative:margin;mso-position-vertical:center;mso-position-vertical-relative:margin" o:allowincell="f">
          <v:imagedata r:id="rId1" o:title="template fram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59B"/>
    <w:multiLevelType w:val="hybridMultilevel"/>
    <w:tmpl w:val="BE36C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40E26"/>
    <w:multiLevelType w:val="hybridMultilevel"/>
    <w:tmpl w:val="0CC6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E22E3"/>
    <w:multiLevelType w:val="hybridMultilevel"/>
    <w:tmpl w:val="0D2A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85927"/>
    <w:multiLevelType w:val="hybridMultilevel"/>
    <w:tmpl w:val="06B0F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EB4ED8"/>
    <w:multiLevelType w:val="hybridMultilevel"/>
    <w:tmpl w:val="657A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925531"/>
    <w:multiLevelType w:val="hybridMultilevel"/>
    <w:tmpl w:val="FA38E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68772A"/>
    <w:multiLevelType w:val="hybridMultilevel"/>
    <w:tmpl w:val="B8C62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64893"/>
    <w:multiLevelType w:val="hybridMultilevel"/>
    <w:tmpl w:val="D194C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983DE5"/>
    <w:multiLevelType w:val="multilevel"/>
    <w:tmpl w:val="6C14B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8A324D"/>
    <w:multiLevelType w:val="hybridMultilevel"/>
    <w:tmpl w:val="E0E2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790B5F"/>
    <w:multiLevelType w:val="hybridMultilevel"/>
    <w:tmpl w:val="D8A6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1E5064"/>
    <w:multiLevelType w:val="hybridMultilevel"/>
    <w:tmpl w:val="ACF22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1A2E77"/>
    <w:multiLevelType w:val="hybridMultilevel"/>
    <w:tmpl w:val="6F50E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3F701A"/>
    <w:multiLevelType w:val="hybridMultilevel"/>
    <w:tmpl w:val="ED125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77784C"/>
    <w:multiLevelType w:val="hybridMultilevel"/>
    <w:tmpl w:val="9D2C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BB61B7"/>
    <w:multiLevelType w:val="hybridMultilevel"/>
    <w:tmpl w:val="F6F0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07CA5"/>
    <w:multiLevelType w:val="multilevel"/>
    <w:tmpl w:val="47DE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431065"/>
    <w:multiLevelType w:val="hybridMultilevel"/>
    <w:tmpl w:val="51383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6F0A90"/>
    <w:multiLevelType w:val="hybridMultilevel"/>
    <w:tmpl w:val="C076E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641550">
    <w:abstractNumId w:val="18"/>
  </w:num>
  <w:num w:numId="2" w16cid:durableId="965114262">
    <w:abstractNumId w:val="2"/>
  </w:num>
  <w:num w:numId="3" w16cid:durableId="1651128498">
    <w:abstractNumId w:val="3"/>
  </w:num>
  <w:num w:numId="4" w16cid:durableId="739064413">
    <w:abstractNumId w:val="9"/>
  </w:num>
  <w:num w:numId="5" w16cid:durableId="1718240257">
    <w:abstractNumId w:val="6"/>
  </w:num>
  <w:num w:numId="6" w16cid:durableId="626591466">
    <w:abstractNumId w:val="5"/>
  </w:num>
  <w:num w:numId="7" w16cid:durableId="1356031588">
    <w:abstractNumId w:val="13"/>
  </w:num>
  <w:num w:numId="8" w16cid:durableId="1295677622">
    <w:abstractNumId w:val="1"/>
  </w:num>
  <w:num w:numId="9" w16cid:durableId="979114579">
    <w:abstractNumId w:val="12"/>
  </w:num>
  <w:num w:numId="10" w16cid:durableId="1623225229">
    <w:abstractNumId w:val="10"/>
  </w:num>
  <w:num w:numId="11" w16cid:durableId="696009146">
    <w:abstractNumId w:val="7"/>
  </w:num>
  <w:num w:numId="12" w16cid:durableId="522599361">
    <w:abstractNumId w:val="14"/>
  </w:num>
  <w:num w:numId="13" w16cid:durableId="1545756177">
    <w:abstractNumId w:val="4"/>
  </w:num>
  <w:num w:numId="14" w16cid:durableId="794375448">
    <w:abstractNumId w:val="17"/>
  </w:num>
  <w:num w:numId="15" w16cid:durableId="3446689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4130559">
    <w:abstractNumId w:val="16"/>
  </w:num>
  <w:num w:numId="17" w16cid:durableId="144669591">
    <w:abstractNumId w:val="0"/>
  </w:num>
  <w:num w:numId="18" w16cid:durableId="1123691854">
    <w:abstractNumId w:val="11"/>
  </w:num>
  <w:num w:numId="19" w16cid:durableId="21086496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39"/>
    <w:rsid w:val="00010DA3"/>
    <w:rsid w:val="00021555"/>
    <w:rsid w:val="000429BD"/>
    <w:rsid w:val="00060CF2"/>
    <w:rsid w:val="0006174D"/>
    <w:rsid w:val="00061EB4"/>
    <w:rsid w:val="00072FB4"/>
    <w:rsid w:val="00095E3B"/>
    <w:rsid w:val="000A4550"/>
    <w:rsid w:val="000A7780"/>
    <w:rsid w:val="000B248F"/>
    <w:rsid w:val="000C4ECB"/>
    <w:rsid w:val="000F5859"/>
    <w:rsid w:val="001201BF"/>
    <w:rsid w:val="00142722"/>
    <w:rsid w:val="00152A44"/>
    <w:rsid w:val="001539B2"/>
    <w:rsid w:val="001728A5"/>
    <w:rsid w:val="00187C11"/>
    <w:rsid w:val="00187DDA"/>
    <w:rsid w:val="001958D4"/>
    <w:rsid w:val="001B0713"/>
    <w:rsid w:val="001D4759"/>
    <w:rsid w:val="001E0FC2"/>
    <w:rsid w:val="001E4264"/>
    <w:rsid w:val="0021146F"/>
    <w:rsid w:val="00215CBE"/>
    <w:rsid w:val="0021603A"/>
    <w:rsid w:val="00217835"/>
    <w:rsid w:val="00224186"/>
    <w:rsid w:val="00232637"/>
    <w:rsid w:val="00237D0B"/>
    <w:rsid w:val="00257804"/>
    <w:rsid w:val="00257876"/>
    <w:rsid w:val="0026231B"/>
    <w:rsid w:val="00270E18"/>
    <w:rsid w:val="00292930"/>
    <w:rsid w:val="002A7920"/>
    <w:rsid w:val="002D1601"/>
    <w:rsid w:val="002D19F2"/>
    <w:rsid w:val="002D56A0"/>
    <w:rsid w:val="002D74B7"/>
    <w:rsid w:val="002F042E"/>
    <w:rsid w:val="002F35D1"/>
    <w:rsid w:val="00300D49"/>
    <w:rsid w:val="003068E8"/>
    <w:rsid w:val="00315D45"/>
    <w:rsid w:val="00322148"/>
    <w:rsid w:val="0032402A"/>
    <w:rsid w:val="003271D8"/>
    <w:rsid w:val="00353F69"/>
    <w:rsid w:val="00357C34"/>
    <w:rsid w:val="00366DF8"/>
    <w:rsid w:val="003779FD"/>
    <w:rsid w:val="003828C6"/>
    <w:rsid w:val="0039145F"/>
    <w:rsid w:val="0039264F"/>
    <w:rsid w:val="003931B5"/>
    <w:rsid w:val="003A69ED"/>
    <w:rsid w:val="003A7CD2"/>
    <w:rsid w:val="003D7819"/>
    <w:rsid w:val="003E0735"/>
    <w:rsid w:val="0040213C"/>
    <w:rsid w:val="00407DA1"/>
    <w:rsid w:val="004105C7"/>
    <w:rsid w:val="0042510C"/>
    <w:rsid w:val="0042724A"/>
    <w:rsid w:val="00427268"/>
    <w:rsid w:val="0043391E"/>
    <w:rsid w:val="00436D06"/>
    <w:rsid w:val="00446E07"/>
    <w:rsid w:val="004601F8"/>
    <w:rsid w:val="00475569"/>
    <w:rsid w:val="0048413A"/>
    <w:rsid w:val="00490A5B"/>
    <w:rsid w:val="004912BC"/>
    <w:rsid w:val="00495810"/>
    <w:rsid w:val="004A50A6"/>
    <w:rsid w:val="004B2ED7"/>
    <w:rsid w:val="004F2D44"/>
    <w:rsid w:val="005151AA"/>
    <w:rsid w:val="0052551E"/>
    <w:rsid w:val="00535630"/>
    <w:rsid w:val="005367F4"/>
    <w:rsid w:val="0054121B"/>
    <w:rsid w:val="00550CD0"/>
    <w:rsid w:val="00550F6B"/>
    <w:rsid w:val="0055289F"/>
    <w:rsid w:val="00552F62"/>
    <w:rsid w:val="00562B57"/>
    <w:rsid w:val="00570EDF"/>
    <w:rsid w:val="00571A3D"/>
    <w:rsid w:val="00575338"/>
    <w:rsid w:val="00586F5A"/>
    <w:rsid w:val="0059252D"/>
    <w:rsid w:val="00596986"/>
    <w:rsid w:val="005A2E24"/>
    <w:rsid w:val="005A3B81"/>
    <w:rsid w:val="005A5CF3"/>
    <w:rsid w:val="005C4C66"/>
    <w:rsid w:val="005D721A"/>
    <w:rsid w:val="005E6EE4"/>
    <w:rsid w:val="005F13C2"/>
    <w:rsid w:val="005F248A"/>
    <w:rsid w:val="006117BC"/>
    <w:rsid w:val="0061375D"/>
    <w:rsid w:val="00615E0C"/>
    <w:rsid w:val="006778E2"/>
    <w:rsid w:val="006859B1"/>
    <w:rsid w:val="00692446"/>
    <w:rsid w:val="0069371C"/>
    <w:rsid w:val="006B339E"/>
    <w:rsid w:val="006C19A0"/>
    <w:rsid w:val="006D694F"/>
    <w:rsid w:val="006D6994"/>
    <w:rsid w:val="006E3872"/>
    <w:rsid w:val="007315D3"/>
    <w:rsid w:val="00745CCB"/>
    <w:rsid w:val="007471DB"/>
    <w:rsid w:val="00761035"/>
    <w:rsid w:val="0076761D"/>
    <w:rsid w:val="00770389"/>
    <w:rsid w:val="0079532A"/>
    <w:rsid w:val="007A19CB"/>
    <w:rsid w:val="007A4AB9"/>
    <w:rsid w:val="007B4CD4"/>
    <w:rsid w:val="007D30CB"/>
    <w:rsid w:val="007F45A0"/>
    <w:rsid w:val="007F55F8"/>
    <w:rsid w:val="00804C9F"/>
    <w:rsid w:val="0082084A"/>
    <w:rsid w:val="00821483"/>
    <w:rsid w:val="00821DE2"/>
    <w:rsid w:val="008230FA"/>
    <w:rsid w:val="008353F8"/>
    <w:rsid w:val="00847B9D"/>
    <w:rsid w:val="00860382"/>
    <w:rsid w:val="0087427E"/>
    <w:rsid w:val="008777AA"/>
    <w:rsid w:val="0088375B"/>
    <w:rsid w:val="00884B40"/>
    <w:rsid w:val="00893A4F"/>
    <w:rsid w:val="00895B2D"/>
    <w:rsid w:val="008C66AE"/>
    <w:rsid w:val="008E2DF5"/>
    <w:rsid w:val="008E42A6"/>
    <w:rsid w:val="00904FE7"/>
    <w:rsid w:val="009105E2"/>
    <w:rsid w:val="00912C2D"/>
    <w:rsid w:val="00921388"/>
    <w:rsid w:val="00925F97"/>
    <w:rsid w:val="00931C0A"/>
    <w:rsid w:val="009516A5"/>
    <w:rsid w:val="00952796"/>
    <w:rsid w:val="0096021E"/>
    <w:rsid w:val="00964B2B"/>
    <w:rsid w:val="00972A9E"/>
    <w:rsid w:val="00987296"/>
    <w:rsid w:val="009908A9"/>
    <w:rsid w:val="009A215C"/>
    <w:rsid w:val="009B0241"/>
    <w:rsid w:val="009C4A7C"/>
    <w:rsid w:val="009D1BCA"/>
    <w:rsid w:val="00A024F6"/>
    <w:rsid w:val="00A13973"/>
    <w:rsid w:val="00A13F4F"/>
    <w:rsid w:val="00A17845"/>
    <w:rsid w:val="00A200C6"/>
    <w:rsid w:val="00A3024A"/>
    <w:rsid w:val="00A41560"/>
    <w:rsid w:val="00A526E8"/>
    <w:rsid w:val="00A62F81"/>
    <w:rsid w:val="00A66DD3"/>
    <w:rsid w:val="00A67022"/>
    <w:rsid w:val="00AC0E42"/>
    <w:rsid w:val="00AC7998"/>
    <w:rsid w:val="00AF73EC"/>
    <w:rsid w:val="00AF7839"/>
    <w:rsid w:val="00B16C8C"/>
    <w:rsid w:val="00B262D3"/>
    <w:rsid w:val="00B34AE1"/>
    <w:rsid w:val="00B65682"/>
    <w:rsid w:val="00B67D4E"/>
    <w:rsid w:val="00B75B2E"/>
    <w:rsid w:val="00BA01E2"/>
    <w:rsid w:val="00BA2263"/>
    <w:rsid w:val="00BA6B39"/>
    <w:rsid w:val="00BA7DE1"/>
    <w:rsid w:val="00BC02E3"/>
    <w:rsid w:val="00BD00EF"/>
    <w:rsid w:val="00BD5C8E"/>
    <w:rsid w:val="00BF3A61"/>
    <w:rsid w:val="00C03BA9"/>
    <w:rsid w:val="00C03FD6"/>
    <w:rsid w:val="00C132A9"/>
    <w:rsid w:val="00C25393"/>
    <w:rsid w:val="00C25EF7"/>
    <w:rsid w:val="00C35771"/>
    <w:rsid w:val="00C4518B"/>
    <w:rsid w:val="00C55915"/>
    <w:rsid w:val="00C764DF"/>
    <w:rsid w:val="00C76BBF"/>
    <w:rsid w:val="00C91062"/>
    <w:rsid w:val="00CA5120"/>
    <w:rsid w:val="00CB6EC1"/>
    <w:rsid w:val="00CB7BE3"/>
    <w:rsid w:val="00CD189A"/>
    <w:rsid w:val="00CD619C"/>
    <w:rsid w:val="00CF2F31"/>
    <w:rsid w:val="00D06F64"/>
    <w:rsid w:val="00D1222E"/>
    <w:rsid w:val="00D16EBF"/>
    <w:rsid w:val="00D27128"/>
    <w:rsid w:val="00D320D8"/>
    <w:rsid w:val="00D3282C"/>
    <w:rsid w:val="00D42C0B"/>
    <w:rsid w:val="00D4519E"/>
    <w:rsid w:val="00D54629"/>
    <w:rsid w:val="00D65FEB"/>
    <w:rsid w:val="00D731AC"/>
    <w:rsid w:val="00D738E7"/>
    <w:rsid w:val="00D9504D"/>
    <w:rsid w:val="00DA2303"/>
    <w:rsid w:val="00DB1ACA"/>
    <w:rsid w:val="00DB36ED"/>
    <w:rsid w:val="00DE4A63"/>
    <w:rsid w:val="00DE5617"/>
    <w:rsid w:val="00E0592F"/>
    <w:rsid w:val="00E34148"/>
    <w:rsid w:val="00E3443D"/>
    <w:rsid w:val="00E3759A"/>
    <w:rsid w:val="00E5535B"/>
    <w:rsid w:val="00E72B00"/>
    <w:rsid w:val="00E85603"/>
    <w:rsid w:val="00E9236B"/>
    <w:rsid w:val="00EB6F59"/>
    <w:rsid w:val="00EB6F5B"/>
    <w:rsid w:val="00ED19ED"/>
    <w:rsid w:val="00ED4E70"/>
    <w:rsid w:val="00EE4D51"/>
    <w:rsid w:val="00EE7914"/>
    <w:rsid w:val="00F01BB5"/>
    <w:rsid w:val="00F14FA2"/>
    <w:rsid w:val="00F20716"/>
    <w:rsid w:val="00F2767A"/>
    <w:rsid w:val="00F33EBC"/>
    <w:rsid w:val="00F421A0"/>
    <w:rsid w:val="00F44976"/>
    <w:rsid w:val="00F45159"/>
    <w:rsid w:val="00F77491"/>
    <w:rsid w:val="00F82CBF"/>
    <w:rsid w:val="00F8693C"/>
    <w:rsid w:val="00F87941"/>
    <w:rsid w:val="00F9759E"/>
    <w:rsid w:val="00FD38BC"/>
    <w:rsid w:val="00FD53B3"/>
    <w:rsid w:val="00FD6E8B"/>
    <w:rsid w:val="00FE3042"/>
    <w:rsid w:val="00FF1B8B"/>
    <w:rsid w:val="15042E3F"/>
    <w:rsid w:val="1BAF3BD3"/>
    <w:rsid w:val="1F2004E6"/>
    <w:rsid w:val="4FA937CC"/>
    <w:rsid w:val="51E58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CAC18"/>
  <w15:chartTrackingRefBased/>
  <w15:docId w15:val="{2708061D-72E8-4611-B0E0-51EF4116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DA1"/>
  </w:style>
  <w:style w:type="paragraph" w:styleId="Footer">
    <w:name w:val="footer"/>
    <w:basedOn w:val="Normal"/>
    <w:link w:val="FooterChar"/>
    <w:uiPriority w:val="99"/>
    <w:unhideWhenUsed/>
    <w:rsid w:val="00407D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DA1"/>
  </w:style>
  <w:style w:type="paragraph" w:styleId="ListParagraph">
    <w:name w:val="List Paragraph"/>
    <w:basedOn w:val="Normal"/>
    <w:qFormat/>
    <w:rsid w:val="00ED19ED"/>
    <w:pPr>
      <w:ind w:left="720"/>
      <w:contextualSpacing/>
    </w:pPr>
    <w:rPr>
      <w:rFonts w:ascii="Arial" w:eastAsia="Calibri" w:hAnsi="Arial" w:cs="Arial"/>
      <w:sz w:val="24"/>
      <w:szCs w:val="24"/>
    </w:rPr>
  </w:style>
  <w:style w:type="table" w:styleId="TableGrid">
    <w:name w:val="Table Grid"/>
    <w:basedOn w:val="TableNormal"/>
    <w:uiPriority w:val="39"/>
    <w:rsid w:val="00ED1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F62"/>
    <w:rPr>
      <w:color w:val="808080"/>
    </w:rPr>
  </w:style>
  <w:style w:type="character" w:styleId="Hyperlink">
    <w:name w:val="Hyperlink"/>
    <w:basedOn w:val="DefaultParagraphFont"/>
    <w:uiPriority w:val="99"/>
    <w:semiHidden/>
    <w:unhideWhenUsed/>
    <w:rsid w:val="006D6994"/>
    <w:rPr>
      <w:color w:val="0000FF"/>
      <w:u w:val="single"/>
    </w:rPr>
  </w:style>
  <w:style w:type="paragraph" w:styleId="NormalWeb">
    <w:name w:val="Normal (Web)"/>
    <w:basedOn w:val="Normal"/>
    <w:uiPriority w:val="99"/>
    <w:unhideWhenUsed/>
    <w:rsid w:val="00D122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12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586">
      <w:bodyDiv w:val="1"/>
      <w:marLeft w:val="0"/>
      <w:marRight w:val="0"/>
      <w:marTop w:val="0"/>
      <w:marBottom w:val="0"/>
      <w:divBdr>
        <w:top w:val="none" w:sz="0" w:space="0" w:color="auto"/>
        <w:left w:val="none" w:sz="0" w:space="0" w:color="auto"/>
        <w:bottom w:val="none" w:sz="0" w:space="0" w:color="auto"/>
        <w:right w:val="none" w:sz="0" w:space="0" w:color="auto"/>
      </w:divBdr>
    </w:div>
    <w:div w:id="9147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side-advocacy.org.uk/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20Powell\OneDrive%20-%20ONSIDE%20INDEPENDENT%20ADVOCACY\Desktop\Originals\A4%20Onsid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6f5135-99a7-46ff-a165-b3918caed3f4" xsi:nil="true"/>
    <lcf76f155ced4ddcb4097134ff3c332f xmlns="dfa63a5a-de9d-4a57-8933-40afa907dd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778BFE15AE354F96DBC21343AD0B0C" ma:contentTypeVersion="12" ma:contentTypeDescription="Create a new document." ma:contentTypeScope="" ma:versionID="d36bb69bee64fd3c1082dd4540f80822">
  <xsd:schema xmlns:xsd="http://www.w3.org/2001/XMLSchema" xmlns:xs="http://www.w3.org/2001/XMLSchema" xmlns:p="http://schemas.microsoft.com/office/2006/metadata/properties" xmlns:ns2="dfa63a5a-de9d-4a57-8933-40afa907ddae" xmlns:ns3="e96f5135-99a7-46ff-a165-b3918caed3f4" targetNamespace="http://schemas.microsoft.com/office/2006/metadata/properties" ma:root="true" ma:fieldsID="bd5667dbaf6dc3db2d2279592034cc03" ns2:_="" ns3:_="">
    <xsd:import namespace="dfa63a5a-de9d-4a57-8933-40afa907ddae"/>
    <xsd:import namespace="e96f5135-99a7-46ff-a165-b3918caed3f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63a5a-de9d-4a57-8933-40afa907dd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2311abc-0138-4e84-9f24-9dcb4521bb4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6f5135-99a7-46ff-a165-b3918caed3f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f399d5c-3bfa-4264-af9b-a72d4720f8c3}" ma:internalName="TaxCatchAll" ma:showField="CatchAllData" ma:web="e96f5135-99a7-46ff-a165-b3918caed3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227BD-7076-4EFD-87A4-484770E6B9CC}">
  <ds:schemaRefs>
    <ds:schemaRef ds:uri="http://schemas.microsoft.com/office/2006/metadata/properties"/>
    <ds:schemaRef ds:uri="http://schemas.microsoft.com/office/infopath/2007/PartnerControls"/>
    <ds:schemaRef ds:uri="e96f5135-99a7-46ff-a165-b3918caed3f4"/>
    <ds:schemaRef ds:uri="dfa63a5a-de9d-4a57-8933-40afa907ddae"/>
  </ds:schemaRefs>
</ds:datastoreItem>
</file>

<file path=customXml/itemProps2.xml><?xml version="1.0" encoding="utf-8"?>
<ds:datastoreItem xmlns:ds="http://schemas.openxmlformats.org/officeDocument/2006/customXml" ds:itemID="{615D52E1-D2CC-49B4-82F8-E42B3E7A8062}">
  <ds:schemaRefs>
    <ds:schemaRef ds:uri="http://schemas.microsoft.com/sharepoint/v3/contenttype/forms"/>
  </ds:schemaRefs>
</ds:datastoreItem>
</file>

<file path=customXml/itemProps3.xml><?xml version="1.0" encoding="utf-8"?>
<ds:datastoreItem xmlns:ds="http://schemas.openxmlformats.org/officeDocument/2006/customXml" ds:itemID="{75E11A8F-7C9F-4793-90A4-14A311669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63a5a-de9d-4a57-8933-40afa907ddae"/>
    <ds:schemaRef ds:uri="e96f5135-99a7-46ff-a165-b3918caed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F44F49-2C58-42D0-9591-8AE3B6EBE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Onside Template</Template>
  <TotalTime>18</TotalTime>
  <Pages>2</Pages>
  <Words>639</Words>
  <Characters>3497</Characters>
  <Application>Microsoft Office Word</Application>
  <DocSecurity>0</DocSecurity>
  <Lines>63</Lines>
  <Paragraphs>26</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Powell 2</dc:creator>
  <cp:keywords/>
  <dc:description/>
  <cp:lastModifiedBy>Bridget Nisbet</cp:lastModifiedBy>
  <cp:revision>21</cp:revision>
  <cp:lastPrinted>2021-07-12T10:18:00Z</cp:lastPrinted>
  <dcterms:created xsi:type="dcterms:W3CDTF">2025-11-04T13:21:00Z</dcterms:created>
  <dcterms:modified xsi:type="dcterms:W3CDTF">2026-03-17T14:33:00Z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0x010100BF778BFE15AE354F96DBC21343AD0B0C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