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45D82" w14:textId="46B6353C" w:rsidR="006D6994" w:rsidRDefault="00227755" w:rsidP="006D6994">
      <w:pPr>
        <w:rPr>
          <w:rFonts w:ascii="Arial" w:hAnsi="Arial" w:cs="Arial"/>
          <w:b/>
          <w:bCs/>
          <w:sz w:val="24"/>
          <w:szCs w:val="24"/>
        </w:rPr>
      </w:pPr>
      <w:r>
        <w:rPr>
          <w:rFonts w:ascii="Arial" w:hAnsi="Arial" w:cs="Arial"/>
          <w:b/>
          <w:bCs/>
          <w:sz w:val="24"/>
          <w:szCs w:val="24"/>
        </w:rPr>
        <w:t>Perinatal</w:t>
      </w:r>
      <w:r w:rsidR="00CB5C80">
        <w:rPr>
          <w:rFonts w:ascii="Arial" w:hAnsi="Arial" w:cs="Arial"/>
          <w:b/>
          <w:bCs/>
          <w:sz w:val="24"/>
          <w:szCs w:val="24"/>
        </w:rPr>
        <w:t xml:space="preserve"> </w:t>
      </w:r>
      <w:r w:rsidR="0034571C">
        <w:rPr>
          <w:rFonts w:ascii="Arial" w:hAnsi="Arial" w:cs="Arial"/>
          <w:b/>
          <w:bCs/>
          <w:sz w:val="24"/>
          <w:szCs w:val="24"/>
        </w:rPr>
        <w:t xml:space="preserve">&amp; Postnatal </w:t>
      </w:r>
      <w:r w:rsidR="00CB5C80">
        <w:rPr>
          <w:rFonts w:ascii="Arial" w:hAnsi="Arial" w:cs="Arial"/>
          <w:b/>
          <w:bCs/>
          <w:sz w:val="24"/>
          <w:szCs w:val="24"/>
        </w:rPr>
        <w:t>Peer Support</w:t>
      </w:r>
      <w:r w:rsidR="006D6994" w:rsidRPr="008A1D8D">
        <w:rPr>
          <w:rFonts w:ascii="Arial" w:hAnsi="Arial" w:cs="Arial"/>
          <w:b/>
          <w:bCs/>
          <w:sz w:val="24"/>
          <w:szCs w:val="24"/>
        </w:rPr>
        <w:t xml:space="preserve"> Volunteer</w:t>
      </w:r>
    </w:p>
    <w:p w14:paraId="488A42B9" w14:textId="6E9E669F" w:rsidR="0059252D" w:rsidRPr="008A1D8D" w:rsidRDefault="0059252D" w:rsidP="006D6994">
      <w:pPr>
        <w:rPr>
          <w:rFonts w:ascii="Arial" w:hAnsi="Arial" w:cs="Arial"/>
          <w:b/>
          <w:bCs/>
          <w:sz w:val="24"/>
          <w:szCs w:val="24"/>
        </w:rPr>
      </w:pPr>
      <w:r w:rsidRPr="008A1D8D">
        <w:rPr>
          <w:rFonts w:ascii="Arial" w:hAnsi="Arial" w:cs="Arial"/>
          <w:b/>
          <w:bCs/>
          <w:sz w:val="24"/>
          <w:szCs w:val="24"/>
        </w:rPr>
        <w:t xml:space="preserve">Responsible to: </w:t>
      </w:r>
      <w:r w:rsidR="00227755">
        <w:rPr>
          <w:rFonts w:ascii="Arial" w:hAnsi="Arial" w:cs="Arial"/>
          <w:sz w:val="24"/>
          <w:szCs w:val="24"/>
        </w:rPr>
        <w:t>Perinatal</w:t>
      </w:r>
      <w:r w:rsidR="00CB5C80">
        <w:rPr>
          <w:rFonts w:ascii="Arial" w:hAnsi="Arial" w:cs="Arial"/>
          <w:sz w:val="24"/>
          <w:szCs w:val="24"/>
        </w:rPr>
        <w:t xml:space="preserve"> </w:t>
      </w:r>
      <w:r w:rsidR="0034571C">
        <w:rPr>
          <w:rFonts w:ascii="Arial" w:hAnsi="Arial" w:cs="Arial"/>
          <w:sz w:val="24"/>
          <w:szCs w:val="24"/>
        </w:rPr>
        <w:t xml:space="preserve">&amp; Postnatal </w:t>
      </w:r>
      <w:r w:rsidR="00CB5C80">
        <w:rPr>
          <w:rFonts w:ascii="Arial" w:hAnsi="Arial" w:cs="Arial"/>
          <w:sz w:val="24"/>
          <w:szCs w:val="24"/>
        </w:rPr>
        <w:t>Peer Support</w:t>
      </w:r>
      <w:r w:rsidR="00F01BB5" w:rsidRPr="008A1D8D">
        <w:rPr>
          <w:rFonts w:ascii="Arial" w:hAnsi="Arial" w:cs="Arial"/>
          <w:sz w:val="24"/>
          <w:szCs w:val="24"/>
        </w:rPr>
        <w:t xml:space="preserve"> Volunteer Coordinator</w:t>
      </w:r>
      <w:r w:rsidR="00227755">
        <w:rPr>
          <w:rFonts w:ascii="Arial" w:hAnsi="Arial" w:cs="Arial"/>
          <w:sz w:val="24"/>
          <w:szCs w:val="24"/>
        </w:rPr>
        <w:t xml:space="preserve"> &amp; Service Manager</w:t>
      </w:r>
    </w:p>
    <w:p w14:paraId="5A52F22B" w14:textId="4822D74C" w:rsidR="0059252D" w:rsidRPr="008A1D8D" w:rsidRDefault="0059252D" w:rsidP="006D6994">
      <w:pPr>
        <w:rPr>
          <w:rFonts w:ascii="Arial" w:hAnsi="Arial" w:cs="Arial"/>
          <w:b/>
          <w:bCs/>
          <w:sz w:val="24"/>
          <w:szCs w:val="24"/>
        </w:rPr>
      </w:pPr>
      <w:r w:rsidRPr="008A1D8D">
        <w:rPr>
          <w:rFonts w:ascii="Arial" w:hAnsi="Arial" w:cs="Arial"/>
          <w:b/>
          <w:bCs/>
          <w:sz w:val="24"/>
          <w:szCs w:val="24"/>
        </w:rPr>
        <w:t xml:space="preserve">Location: </w:t>
      </w:r>
      <w:r w:rsidRPr="008A1D8D">
        <w:rPr>
          <w:rFonts w:ascii="Arial" w:hAnsi="Arial" w:cs="Arial"/>
          <w:sz w:val="24"/>
          <w:szCs w:val="24"/>
        </w:rPr>
        <w:t>Worcestershire</w:t>
      </w:r>
    </w:p>
    <w:p w14:paraId="50EAA721" w14:textId="552F88A8" w:rsidR="0059252D" w:rsidRPr="008A1D8D" w:rsidRDefault="003E0735" w:rsidP="001539B2">
      <w:pPr>
        <w:spacing w:after="0"/>
        <w:rPr>
          <w:rFonts w:ascii="Arial" w:hAnsi="Arial" w:cs="Arial"/>
          <w:b/>
          <w:bCs/>
          <w:sz w:val="24"/>
          <w:szCs w:val="24"/>
        </w:rPr>
      </w:pPr>
      <w:r w:rsidRPr="008A1D8D">
        <w:rPr>
          <w:rFonts w:ascii="Arial" w:hAnsi="Arial" w:cs="Arial"/>
          <w:b/>
          <w:bCs/>
          <w:sz w:val="24"/>
          <w:szCs w:val="24"/>
        </w:rPr>
        <w:t>Overview</w:t>
      </w:r>
      <w:r w:rsidR="007D30CB" w:rsidRPr="008A1D8D">
        <w:rPr>
          <w:rFonts w:ascii="Arial" w:hAnsi="Arial" w:cs="Arial"/>
          <w:b/>
          <w:bCs/>
          <w:sz w:val="24"/>
          <w:szCs w:val="24"/>
        </w:rPr>
        <w:t xml:space="preserve">: </w:t>
      </w:r>
    </w:p>
    <w:p w14:paraId="18B8CB08" w14:textId="50738AC9" w:rsidR="00E801E9" w:rsidRPr="008A1D8D" w:rsidRDefault="00716ABD" w:rsidP="00716ABD">
      <w:pPr>
        <w:spacing w:after="0"/>
        <w:rPr>
          <w:rFonts w:ascii="Arial" w:hAnsi="Arial" w:cs="Arial"/>
          <w:sz w:val="24"/>
          <w:szCs w:val="24"/>
        </w:rPr>
      </w:pPr>
      <w:r>
        <w:rPr>
          <w:rFonts w:ascii="Arial" w:hAnsi="Arial" w:cs="Arial"/>
          <w:sz w:val="24"/>
          <w:szCs w:val="24"/>
        </w:rPr>
        <w:t xml:space="preserve">This project has been set up to </w:t>
      </w:r>
      <w:r w:rsidRPr="00716ABD">
        <w:rPr>
          <w:rFonts w:ascii="Arial" w:hAnsi="Arial" w:cs="Arial"/>
          <w:sz w:val="24"/>
          <w:szCs w:val="24"/>
        </w:rPr>
        <w:t>deliver a targeted non-clinical support service for young and pregnant mothers living in deprivation across Worcestershire</w:t>
      </w:r>
      <w:r>
        <w:rPr>
          <w:rFonts w:ascii="Arial" w:hAnsi="Arial" w:cs="Arial"/>
          <w:sz w:val="24"/>
          <w:szCs w:val="24"/>
        </w:rPr>
        <w:t>.</w:t>
      </w:r>
    </w:p>
    <w:p w14:paraId="673E927F" w14:textId="77777777" w:rsidR="000F5859" w:rsidRPr="008A1D8D" w:rsidRDefault="000F5859" w:rsidP="00904FE7">
      <w:pPr>
        <w:spacing w:after="0"/>
        <w:rPr>
          <w:rFonts w:ascii="Arial" w:hAnsi="Arial" w:cs="Arial"/>
          <w:b/>
          <w:bCs/>
          <w:sz w:val="24"/>
          <w:szCs w:val="24"/>
        </w:rPr>
      </w:pPr>
    </w:p>
    <w:p w14:paraId="3EBE0970" w14:textId="00DE88FE" w:rsidR="008A1D8D" w:rsidRPr="008A1D8D" w:rsidRDefault="00620EE8" w:rsidP="00904FE7">
      <w:pPr>
        <w:spacing w:after="0"/>
        <w:rPr>
          <w:rFonts w:ascii="Arial" w:hAnsi="Arial" w:cs="Arial"/>
          <w:b/>
          <w:bCs/>
          <w:sz w:val="24"/>
          <w:szCs w:val="24"/>
        </w:rPr>
      </w:pPr>
      <w:r>
        <w:rPr>
          <w:rFonts w:ascii="Arial" w:hAnsi="Arial" w:cs="Arial"/>
          <w:b/>
          <w:bCs/>
          <w:sz w:val="24"/>
          <w:szCs w:val="24"/>
        </w:rPr>
        <w:t>Perinatal</w:t>
      </w:r>
      <w:r w:rsidR="008A1D8D" w:rsidRPr="008A1D8D">
        <w:rPr>
          <w:rFonts w:ascii="Arial" w:hAnsi="Arial" w:cs="Arial"/>
          <w:b/>
          <w:bCs/>
          <w:sz w:val="24"/>
          <w:szCs w:val="24"/>
        </w:rPr>
        <w:t xml:space="preserve"> Peer Support </w:t>
      </w:r>
      <w:r w:rsidR="008959FF">
        <w:rPr>
          <w:rFonts w:ascii="Arial" w:hAnsi="Arial" w:cs="Arial"/>
          <w:b/>
          <w:bCs/>
          <w:sz w:val="24"/>
          <w:szCs w:val="24"/>
        </w:rPr>
        <w:t xml:space="preserve">Mentor </w:t>
      </w:r>
      <w:r w:rsidR="008A1D8D" w:rsidRPr="008A1D8D">
        <w:rPr>
          <w:rFonts w:ascii="Arial" w:hAnsi="Arial" w:cs="Arial"/>
          <w:b/>
          <w:bCs/>
          <w:sz w:val="24"/>
          <w:szCs w:val="24"/>
        </w:rPr>
        <w:t>Volunteer</w:t>
      </w:r>
    </w:p>
    <w:p w14:paraId="0D33E208" w14:textId="77777777" w:rsidR="008A1D8D" w:rsidRPr="008A1D8D" w:rsidRDefault="008A1D8D" w:rsidP="00904FE7">
      <w:pPr>
        <w:spacing w:after="0"/>
        <w:rPr>
          <w:rFonts w:ascii="Arial" w:hAnsi="Arial" w:cs="Arial"/>
          <w:b/>
          <w:bCs/>
          <w:sz w:val="24"/>
          <w:szCs w:val="24"/>
        </w:rPr>
      </w:pPr>
    </w:p>
    <w:p w14:paraId="3BBB917A" w14:textId="45324EBC" w:rsidR="008A1D8D" w:rsidRPr="008A1D8D" w:rsidRDefault="00237025" w:rsidP="008A1D8D">
      <w:pPr>
        <w:rPr>
          <w:rFonts w:ascii="Arial" w:hAnsi="Arial" w:cs="Arial"/>
          <w:sz w:val="24"/>
          <w:szCs w:val="24"/>
        </w:rPr>
      </w:pPr>
      <w:r>
        <w:rPr>
          <w:rFonts w:ascii="Arial" w:hAnsi="Arial" w:cs="Arial"/>
          <w:sz w:val="24"/>
          <w:szCs w:val="24"/>
        </w:rPr>
        <w:t>We</w:t>
      </w:r>
      <w:r w:rsidR="008A1D8D" w:rsidRPr="008A1D8D">
        <w:rPr>
          <w:rFonts w:ascii="Arial" w:hAnsi="Arial" w:cs="Arial"/>
          <w:sz w:val="24"/>
          <w:szCs w:val="24"/>
        </w:rPr>
        <w:t xml:space="preserve"> are looking for volunteers who have had </w:t>
      </w:r>
      <w:r w:rsidR="00220803">
        <w:rPr>
          <w:rFonts w:ascii="Arial" w:hAnsi="Arial" w:cs="Arial"/>
          <w:sz w:val="24"/>
          <w:szCs w:val="24"/>
        </w:rPr>
        <w:t>lived</w:t>
      </w:r>
      <w:r w:rsidR="001A2E52">
        <w:rPr>
          <w:rFonts w:ascii="Arial" w:hAnsi="Arial" w:cs="Arial"/>
          <w:sz w:val="24"/>
          <w:szCs w:val="24"/>
        </w:rPr>
        <w:t xml:space="preserve"> </w:t>
      </w:r>
      <w:r w:rsidR="00F247B0">
        <w:rPr>
          <w:rFonts w:ascii="Arial" w:hAnsi="Arial" w:cs="Arial"/>
          <w:sz w:val="24"/>
          <w:szCs w:val="24"/>
        </w:rPr>
        <w:t xml:space="preserve">experience </w:t>
      </w:r>
      <w:r w:rsidR="00220803">
        <w:rPr>
          <w:rFonts w:ascii="Arial" w:hAnsi="Arial" w:cs="Arial"/>
          <w:sz w:val="24"/>
          <w:szCs w:val="24"/>
        </w:rPr>
        <w:t xml:space="preserve">or knowledge </w:t>
      </w:r>
      <w:r w:rsidR="00F247B0">
        <w:rPr>
          <w:rFonts w:ascii="Arial" w:hAnsi="Arial" w:cs="Arial"/>
          <w:sz w:val="24"/>
          <w:szCs w:val="24"/>
        </w:rPr>
        <w:t xml:space="preserve">of </w:t>
      </w:r>
      <w:r w:rsidR="00FE4DF7">
        <w:rPr>
          <w:rFonts w:ascii="Arial" w:hAnsi="Arial" w:cs="Arial"/>
          <w:sz w:val="24"/>
          <w:szCs w:val="24"/>
        </w:rPr>
        <w:t xml:space="preserve">mental health </w:t>
      </w:r>
      <w:r w:rsidR="00AA7BFE">
        <w:rPr>
          <w:rFonts w:ascii="Arial" w:hAnsi="Arial" w:cs="Arial"/>
          <w:sz w:val="24"/>
          <w:szCs w:val="24"/>
        </w:rPr>
        <w:t>challenges</w:t>
      </w:r>
      <w:r w:rsidR="00FE4DF7">
        <w:rPr>
          <w:rFonts w:ascii="Arial" w:hAnsi="Arial" w:cs="Arial"/>
          <w:sz w:val="24"/>
          <w:szCs w:val="24"/>
        </w:rPr>
        <w:t xml:space="preserve"> </w:t>
      </w:r>
      <w:r w:rsidR="00AC48EB">
        <w:rPr>
          <w:rFonts w:ascii="Arial" w:hAnsi="Arial" w:cs="Arial"/>
          <w:sz w:val="24"/>
          <w:szCs w:val="24"/>
        </w:rPr>
        <w:t xml:space="preserve">associated with </w:t>
      </w:r>
      <w:r w:rsidR="00BC2E0D">
        <w:rPr>
          <w:rFonts w:ascii="Arial" w:hAnsi="Arial" w:cs="Arial"/>
          <w:sz w:val="24"/>
          <w:szCs w:val="24"/>
        </w:rPr>
        <w:t>the prenatal and postnatal period</w:t>
      </w:r>
      <w:r w:rsidR="008A1D8D" w:rsidRPr="008A1D8D">
        <w:rPr>
          <w:rFonts w:ascii="Arial" w:hAnsi="Arial" w:cs="Arial"/>
          <w:sz w:val="24"/>
          <w:szCs w:val="24"/>
        </w:rPr>
        <w:t>. They need to be open to sharing their experiences while understanding and upholding their own boundaries. They need to be able to empathise and active</w:t>
      </w:r>
      <w:r w:rsidR="00106BE1">
        <w:rPr>
          <w:rFonts w:ascii="Arial" w:hAnsi="Arial" w:cs="Arial"/>
          <w:sz w:val="24"/>
          <w:szCs w:val="24"/>
        </w:rPr>
        <w:t>ly</w:t>
      </w:r>
      <w:r w:rsidR="008A1D8D" w:rsidRPr="008A1D8D">
        <w:rPr>
          <w:rFonts w:ascii="Arial" w:hAnsi="Arial" w:cs="Arial"/>
          <w:sz w:val="24"/>
          <w:szCs w:val="24"/>
        </w:rPr>
        <w:t xml:space="preserve"> listen</w:t>
      </w:r>
      <w:r w:rsidR="003540C9">
        <w:rPr>
          <w:rFonts w:ascii="Arial" w:hAnsi="Arial" w:cs="Arial"/>
          <w:sz w:val="24"/>
          <w:szCs w:val="24"/>
        </w:rPr>
        <w:t xml:space="preserve"> and to</w:t>
      </w:r>
      <w:r w:rsidR="008A1D8D" w:rsidRPr="008A1D8D">
        <w:rPr>
          <w:rFonts w:ascii="Arial" w:hAnsi="Arial" w:cs="Arial"/>
          <w:sz w:val="24"/>
          <w:szCs w:val="24"/>
        </w:rPr>
        <w:t xml:space="preserve"> be able to ask for support and guidance when needed. </w:t>
      </w:r>
    </w:p>
    <w:p w14:paraId="2EBC4ADD" w14:textId="77777777" w:rsidR="008A1D8D" w:rsidRPr="008A1D8D" w:rsidRDefault="008A1D8D" w:rsidP="00904FE7">
      <w:pPr>
        <w:spacing w:after="0"/>
        <w:rPr>
          <w:rFonts w:ascii="Arial" w:hAnsi="Arial" w:cs="Arial"/>
          <w:sz w:val="24"/>
          <w:szCs w:val="24"/>
        </w:rPr>
      </w:pPr>
    </w:p>
    <w:p w14:paraId="310B9FEA" w14:textId="539C5C0D" w:rsidR="008A1D8D" w:rsidRPr="008A1D8D" w:rsidRDefault="008A1D8D" w:rsidP="008A1D8D">
      <w:pPr>
        <w:rPr>
          <w:rFonts w:ascii="Arial" w:hAnsi="Arial" w:cs="Arial"/>
          <w:sz w:val="24"/>
          <w:szCs w:val="24"/>
        </w:rPr>
      </w:pPr>
      <w:r w:rsidRPr="008A1D8D">
        <w:rPr>
          <w:rFonts w:ascii="Arial" w:hAnsi="Arial" w:cs="Arial"/>
          <w:sz w:val="24"/>
          <w:szCs w:val="24"/>
        </w:rPr>
        <w:t xml:space="preserve">Peer Support is </w:t>
      </w:r>
      <w:r w:rsidR="006D184C">
        <w:rPr>
          <w:rFonts w:ascii="Arial" w:hAnsi="Arial" w:cs="Arial"/>
          <w:sz w:val="24"/>
          <w:szCs w:val="24"/>
        </w:rPr>
        <w:t xml:space="preserve">about </w:t>
      </w:r>
      <w:r w:rsidRPr="008A1D8D">
        <w:rPr>
          <w:rFonts w:ascii="Arial" w:hAnsi="Arial" w:cs="Arial"/>
          <w:sz w:val="24"/>
          <w:szCs w:val="24"/>
        </w:rPr>
        <w:t>sharing your</w:t>
      </w:r>
      <w:r w:rsidR="001A2E52">
        <w:rPr>
          <w:rFonts w:ascii="Arial" w:hAnsi="Arial" w:cs="Arial"/>
          <w:sz w:val="24"/>
          <w:szCs w:val="24"/>
        </w:rPr>
        <w:t xml:space="preserve"> </w:t>
      </w:r>
      <w:r w:rsidRPr="008A1D8D">
        <w:rPr>
          <w:rFonts w:ascii="Arial" w:hAnsi="Arial" w:cs="Arial"/>
          <w:sz w:val="24"/>
          <w:szCs w:val="24"/>
        </w:rPr>
        <w:t xml:space="preserve">experience of </w:t>
      </w:r>
      <w:r w:rsidR="004D2522">
        <w:rPr>
          <w:rFonts w:ascii="Arial" w:hAnsi="Arial" w:cs="Arial"/>
          <w:sz w:val="24"/>
          <w:szCs w:val="24"/>
        </w:rPr>
        <w:t xml:space="preserve">knowledge </w:t>
      </w:r>
      <w:r w:rsidRPr="008A1D8D">
        <w:rPr>
          <w:rFonts w:ascii="Arial" w:hAnsi="Arial" w:cs="Arial"/>
          <w:sz w:val="24"/>
          <w:szCs w:val="24"/>
        </w:rPr>
        <w:t xml:space="preserve">with the hope of providing, support, encouragement, reassurance, and validation that you understand what they are going through, that they are not alone in their feelings and circumstance. </w:t>
      </w:r>
    </w:p>
    <w:p w14:paraId="2CA0E41D" w14:textId="37809CA8" w:rsidR="008A1D8D" w:rsidRPr="008A1D8D" w:rsidRDefault="00891F99" w:rsidP="00891F99">
      <w:pPr>
        <w:rPr>
          <w:rFonts w:ascii="Arial" w:hAnsi="Arial" w:cs="Arial"/>
          <w:sz w:val="24"/>
          <w:szCs w:val="24"/>
        </w:rPr>
      </w:pPr>
      <w:r>
        <w:rPr>
          <w:rFonts w:ascii="Arial" w:hAnsi="Arial" w:cs="Arial"/>
          <w:sz w:val="24"/>
          <w:szCs w:val="24"/>
        </w:rPr>
        <w:t>Volunteers will offer</w:t>
      </w:r>
      <w:r w:rsidRPr="00891F99">
        <w:rPr>
          <w:rFonts w:ascii="Arial" w:hAnsi="Arial" w:cs="Arial"/>
          <w:sz w:val="24"/>
          <w:szCs w:val="24"/>
        </w:rPr>
        <w:t xml:space="preserve"> a ‘step-down’ approach to support bridging the gap between link worker support and complete discharge</w:t>
      </w:r>
      <w:r>
        <w:rPr>
          <w:rFonts w:ascii="Arial" w:hAnsi="Arial" w:cs="Arial"/>
          <w:sz w:val="24"/>
          <w:szCs w:val="24"/>
        </w:rPr>
        <w:t xml:space="preserve"> </w:t>
      </w:r>
      <w:r w:rsidRPr="00891F99">
        <w:rPr>
          <w:rFonts w:ascii="Arial" w:hAnsi="Arial" w:cs="Arial"/>
          <w:sz w:val="24"/>
          <w:szCs w:val="24"/>
        </w:rPr>
        <w:t>by providing low level support from a trained peer support mentor for up to 12 weeks post service discharge</w:t>
      </w:r>
    </w:p>
    <w:p w14:paraId="5347C798" w14:textId="3545675B" w:rsidR="008E403B" w:rsidRPr="00B63D9D" w:rsidRDefault="008E403B" w:rsidP="008E403B">
      <w:pPr>
        <w:spacing w:after="0"/>
        <w:rPr>
          <w:rFonts w:ascii="Arial" w:hAnsi="Arial" w:cs="Arial"/>
          <w:b/>
          <w:bCs/>
          <w:sz w:val="24"/>
          <w:szCs w:val="24"/>
        </w:rPr>
      </w:pPr>
      <w:r w:rsidRPr="00B63D9D">
        <w:rPr>
          <w:rFonts w:ascii="Arial" w:hAnsi="Arial" w:cs="Arial"/>
          <w:b/>
          <w:bCs/>
          <w:sz w:val="24"/>
          <w:szCs w:val="24"/>
        </w:rPr>
        <w:t>Main responsibilities</w:t>
      </w:r>
      <w:r w:rsidR="001F5EAA">
        <w:rPr>
          <w:rFonts w:ascii="Arial" w:hAnsi="Arial" w:cs="Arial"/>
          <w:b/>
          <w:bCs/>
          <w:sz w:val="24"/>
          <w:szCs w:val="24"/>
        </w:rPr>
        <w:t xml:space="preserve"> for </w:t>
      </w:r>
      <w:r w:rsidR="00507D78">
        <w:rPr>
          <w:rFonts w:ascii="Arial" w:hAnsi="Arial" w:cs="Arial"/>
          <w:b/>
          <w:bCs/>
          <w:sz w:val="24"/>
          <w:szCs w:val="24"/>
        </w:rPr>
        <w:t xml:space="preserve">the </w:t>
      </w:r>
      <w:r w:rsidR="001F5EAA">
        <w:rPr>
          <w:rFonts w:ascii="Arial" w:hAnsi="Arial" w:cs="Arial"/>
          <w:b/>
          <w:bCs/>
          <w:sz w:val="24"/>
          <w:szCs w:val="24"/>
        </w:rPr>
        <w:t>role</w:t>
      </w:r>
      <w:r w:rsidRPr="00B63D9D">
        <w:rPr>
          <w:rFonts w:ascii="Arial" w:hAnsi="Arial" w:cs="Arial"/>
          <w:b/>
          <w:bCs/>
          <w:sz w:val="24"/>
          <w:szCs w:val="24"/>
        </w:rPr>
        <w:t>:</w:t>
      </w:r>
    </w:p>
    <w:p w14:paraId="03C0E95D" w14:textId="77777777" w:rsidR="008E403B" w:rsidRPr="008A1D8D" w:rsidRDefault="008E403B" w:rsidP="008E403B">
      <w:pPr>
        <w:spacing w:after="0"/>
        <w:rPr>
          <w:rFonts w:ascii="Arial" w:hAnsi="Arial" w:cs="Arial"/>
          <w:sz w:val="24"/>
          <w:szCs w:val="24"/>
        </w:rPr>
      </w:pPr>
    </w:p>
    <w:p w14:paraId="6EFF4897" w14:textId="77777777" w:rsidR="008E403B" w:rsidRPr="008A1D8D" w:rsidRDefault="008E403B" w:rsidP="008E403B">
      <w:pPr>
        <w:pStyle w:val="ListParagraph"/>
        <w:numPr>
          <w:ilvl w:val="0"/>
          <w:numId w:val="13"/>
        </w:numPr>
        <w:suppressAutoHyphens/>
        <w:autoSpaceDN w:val="0"/>
        <w:spacing w:after="0"/>
        <w:contextualSpacing w:val="0"/>
        <w:textAlignment w:val="baseline"/>
      </w:pPr>
      <w:r w:rsidRPr="008A1D8D">
        <w:t>To offer support helping a patient access and engage in volunteering opportunities</w:t>
      </w:r>
    </w:p>
    <w:p w14:paraId="5290C6A9" w14:textId="77777777" w:rsidR="008E403B" w:rsidRDefault="008E403B" w:rsidP="008E403B">
      <w:pPr>
        <w:pStyle w:val="ListParagraph"/>
        <w:numPr>
          <w:ilvl w:val="0"/>
          <w:numId w:val="13"/>
        </w:numPr>
        <w:spacing w:after="160" w:line="259" w:lineRule="auto"/>
      </w:pPr>
      <w:r>
        <w:t>T</w:t>
      </w:r>
      <w:r w:rsidRPr="008A1D8D">
        <w:t>o provide support, reassurance, and accountability via check ins on telephone or face to face meetings</w:t>
      </w:r>
    </w:p>
    <w:p w14:paraId="12592006" w14:textId="26E29435" w:rsidR="008E403B" w:rsidRDefault="008E403B" w:rsidP="00671F95">
      <w:pPr>
        <w:pStyle w:val="ListParagraph"/>
        <w:numPr>
          <w:ilvl w:val="0"/>
          <w:numId w:val="13"/>
        </w:numPr>
        <w:spacing w:after="160" w:line="259" w:lineRule="auto"/>
      </w:pPr>
      <w:r w:rsidRPr="008A1D8D">
        <w:t>Reassurance and validation to how their match is feeling by active</w:t>
      </w:r>
      <w:r>
        <w:t>ly</w:t>
      </w:r>
      <w:r w:rsidRPr="008A1D8D">
        <w:t xml:space="preserve"> listening and providing personal examples where appropriate</w:t>
      </w:r>
    </w:p>
    <w:p w14:paraId="002E444D" w14:textId="77777777" w:rsidR="008E403B" w:rsidRDefault="008E403B" w:rsidP="008E403B">
      <w:pPr>
        <w:pStyle w:val="ListParagraph"/>
        <w:numPr>
          <w:ilvl w:val="0"/>
          <w:numId w:val="13"/>
        </w:numPr>
        <w:suppressAutoHyphens/>
        <w:autoSpaceDN w:val="0"/>
        <w:spacing w:after="0"/>
        <w:contextualSpacing w:val="0"/>
        <w:textAlignment w:val="baseline"/>
      </w:pPr>
      <w:r w:rsidRPr="008A1D8D">
        <w:t>To offer support in both individual and group peer support settings</w:t>
      </w:r>
    </w:p>
    <w:p w14:paraId="093F56F6" w14:textId="0A71980C" w:rsidR="001D4A36" w:rsidRPr="008A1D8D" w:rsidRDefault="008E403B" w:rsidP="001D4A36">
      <w:pPr>
        <w:pStyle w:val="ListParagraph"/>
        <w:numPr>
          <w:ilvl w:val="0"/>
          <w:numId w:val="13"/>
        </w:numPr>
        <w:spacing w:after="160" w:line="259" w:lineRule="auto"/>
      </w:pPr>
      <w:r w:rsidRPr="008A1D8D">
        <w:t>If the service user is experiencing significant and persistent low mood, or relapse back into old patterns of thinking and behaving feeling, the</w:t>
      </w:r>
      <w:r>
        <w:t xml:space="preserve"> v</w:t>
      </w:r>
      <w:r w:rsidRPr="008A1D8D">
        <w:t xml:space="preserve">olunteer will discuss this with the </w:t>
      </w:r>
      <w:r w:rsidR="006A7017">
        <w:t>Perinatal</w:t>
      </w:r>
      <w:r w:rsidRPr="008A1D8D">
        <w:t xml:space="preserve"> Volunteer Coordinator and this will be escalated up to the </w:t>
      </w:r>
      <w:r w:rsidR="006A7017">
        <w:t>Perinatal</w:t>
      </w:r>
      <w:r>
        <w:t xml:space="preserve"> LW, </w:t>
      </w:r>
      <w:r w:rsidRPr="008A1D8D">
        <w:t xml:space="preserve">CMH Team Leader and/or Service Manager. </w:t>
      </w:r>
    </w:p>
    <w:p w14:paraId="030CCC4B" w14:textId="46CE1267" w:rsidR="00ED60D8" w:rsidRPr="005258DD" w:rsidRDefault="00984B45" w:rsidP="00984B45">
      <w:pPr>
        <w:pStyle w:val="ListParagraph"/>
        <w:numPr>
          <w:ilvl w:val="0"/>
          <w:numId w:val="13"/>
        </w:numPr>
        <w:suppressAutoHyphens/>
        <w:autoSpaceDN w:val="0"/>
        <w:spacing w:after="0"/>
        <w:contextualSpacing w:val="0"/>
        <w:textAlignment w:val="baseline"/>
      </w:pPr>
      <w:r w:rsidRPr="008A1D8D">
        <w:t>To use appropriate systems for data capture and reporting</w:t>
      </w:r>
    </w:p>
    <w:p w14:paraId="0D145C05" w14:textId="77777777" w:rsidR="00ED60D8" w:rsidRPr="008A1D8D" w:rsidRDefault="00ED60D8" w:rsidP="008A1D8D">
      <w:pPr>
        <w:rPr>
          <w:rFonts w:ascii="Arial" w:hAnsi="Arial" w:cs="Arial"/>
          <w:sz w:val="24"/>
          <w:szCs w:val="24"/>
        </w:rPr>
      </w:pPr>
    </w:p>
    <w:p w14:paraId="42DDE2E6" w14:textId="7AA13696" w:rsidR="006D6994" w:rsidRPr="008A1D8D" w:rsidRDefault="006D6994" w:rsidP="00904FE7">
      <w:pPr>
        <w:spacing w:after="0"/>
        <w:rPr>
          <w:rFonts w:ascii="Arial" w:hAnsi="Arial" w:cs="Arial"/>
          <w:b/>
          <w:bCs/>
          <w:sz w:val="24"/>
          <w:szCs w:val="24"/>
        </w:rPr>
      </w:pPr>
      <w:r w:rsidRPr="008A1D8D">
        <w:rPr>
          <w:rFonts w:ascii="Arial" w:hAnsi="Arial" w:cs="Arial"/>
          <w:b/>
          <w:bCs/>
          <w:sz w:val="24"/>
          <w:szCs w:val="24"/>
        </w:rPr>
        <w:lastRenderedPageBreak/>
        <w:t xml:space="preserve">Skills </w:t>
      </w:r>
      <w:r w:rsidR="00353F69" w:rsidRPr="008A1D8D">
        <w:rPr>
          <w:rFonts w:ascii="Arial" w:hAnsi="Arial" w:cs="Arial"/>
          <w:b/>
          <w:bCs/>
          <w:sz w:val="24"/>
          <w:szCs w:val="24"/>
        </w:rPr>
        <w:t xml:space="preserve">&amp; qualities </w:t>
      </w:r>
      <w:r w:rsidRPr="008A1D8D">
        <w:rPr>
          <w:rFonts w:ascii="Arial" w:hAnsi="Arial" w:cs="Arial"/>
          <w:b/>
          <w:bCs/>
          <w:sz w:val="24"/>
          <w:szCs w:val="24"/>
        </w:rPr>
        <w:t>required</w:t>
      </w:r>
      <w:r w:rsidR="008A1D8D" w:rsidRPr="008A1D8D">
        <w:rPr>
          <w:rFonts w:ascii="Arial" w:hAnsi="Arial" w:cs="Arial"/>
          <w:b/>
          <w:bCs/>
          <w:sz w:val="24"/>
          <w:szCs w:val="24"/>
        </w:rPr>
        <w:t xml:space="preserve"> for both roles</w:t>
      </w:r>
      <w:r w:rsidR="00BD5C8E" w:rsidRPr="008A1D8D">
        <w:rPr>
          <w:rFonts w:ascii="Arial" w:hAnsi="Arial" w:cs="Arial"/>
          <w:b/>
          <w:bCs/>
          <w:sz w:val="24"/>
          <w:szCs w:val="24"/>
        </w:rPr>
        <w:t>:</w:t>
      </w:r>
    </w:p>
    <w:p w14:paraId="48AE1FA5" w14:textId="77777777" w:rsidR="007A71DE" w:rsidRPr="008A1D8D" w:rsidRDefault="007A71DE" w:rsidP="007A71DE">
      <w:pPr>
        <w:pStyle w:val="ListParagraph"/>
        <w:numPr>
          <w:ilvl w:val="0"/>
          <w:numId w:val="14"/>
        </w:numPr>
        <w:suppressAutoHyphens/>
        <w:autoSpaceDN w:val="0"/>
        <w:spacing w:after="0"/>
        <w:contextualSpacing w:val="0"/>
        <w:textAlignment w:val="baseline"/>
      </w:pPr>
      <w:r w:rsidRPr="008A1D8D">
        <w:t>Good communication and interpersonal skills  </w:t>
      </w:r>
    </w:p>
    <w:p w14:paraId="47BC3697" w14:textId="77777777" w:rsidR="007A71DE" w:rsidRPr="008A1D8D" w:rsidRDefault="007A71DE" w:rsidP="007A71DE">
      <w:pPr>
        <w:pStyle w:val="ListParagraph"/>
        <w:numPr>
          <w:ilvl w:val="0"/>
          <w:numId w:val="14"/>
        </w:numPr>
        <w:suppressAutoHyphens/>
        <w:autoSpaceDN w:val="0"/>
        <w:spacing w:after="0"/>
        <w:contextualSpacing w:val="0"/>
        <w:textAlignment w:val="baseline"/>
      </w:pPr>
      <w:r w:rsidRPr="008A1D8D">
        <w:t>Ability to build trust and offer a holistic, solutions focused approach to individual issues </w:t>
      </w:r>
    </w:p>
    <w:p w14:paraId="4CFFA883" w14:textId="0FEADCB8" w:rsidR="007A71DE" w:rsidRPr="008A1D8D" w:rsidRDefault="007A71DE" w:rsidP="007A71DE">
      <w:pPr>
        <w:pStyle w:val="ListParagraph"/>
        <w:numPr>
          <w:ilvl w:val="0"/>
          <w:numId w:val="14"/>
        </w:numPr>
        <w:suppressAutoHyphens/>
        <w:autoSpaceDN w:val="0"/>
        <w:spacing w:after="0"/>
        <w:contextualSpacing w:val="0"/>
        <w:textAlignment w:val="baseline"/>
      </w:pPr>
      <w:r w:rsidRPr="008A1D8D">
        <w:t xml:space="preserve">You will have, or be willing to learn, basic computer literacy skills </w:t>
      </w:r>
      <w:proofErr w:type="gramStart"/>
      <w:r w:rsidRPr="008A1D8D">
        <w:t>in order to</w:t>
      </w:r>
      <w:proofErr w:type="gramEnd"/>
      <w:r w:rsidRPr="008A1D8D">
        <w:t xml:space="preserve"> log your contact / work on our database system.</w:t>
      </w:r>
    </w:p>
    <w:p w14:paraId="06F09903" w14:textId="77777777" w:rsidR="007A71DE" w:rsidRPr="008A1D8D" w:rsidRDefault="007A71DE" w:rsidP="007A71DE">
      <w:pPr>
        <w:pStyle w:val="ListParagraph"/>
        <w:numPr>
          <w:ilvl w:val="0"/>
          <w:numId w:val="14"/>
        </w:numPr>
        <w:suppressAutoHyphens/>
        <w:autoSpaceDN w:val="0"/>
        <w:spacing w:after="0"/>
        <w:contextualSpacing w:val="0"/>
        <w:textAlignment w:val="baseline"/>
      </w:pPr>
      <w:r w:rsidRPr="008A1D8D">
        <w:t>Able to network and build effective working relationships  </w:t>
      </w:r>
    </w:p>
    <w:p w14:paraId="572ABF63" w14:textId="77777777" w:rsidR="007A71DE" w:rsidRPr="008A1D8D" w:rsidRDefault="007A71DE" w:rsidP="007A71DE">
      <w:pPr>
        <w:pStyle w:val="ListParagraph"/>
        <w:numPr>
          <w:ilvl w:val="0"/>
          <w:numId w:val="14"/>
        </w:numPr>
        <w:suppressAutoHyphens/>
        <w:autoSpaceDN w:val="0"/>
        <w:spacing w:after="0"/>
        <w:contextualSpacing w:val="0"/>
        <w:textAlignment w:val="baseline"/>
      </w:pPr>
      <w:r w:rsidRPr="008A1D8D">
        <w:t>Maintaining boundaries and ensuring clarity and understanding of the role </w:t>
      </w:r>
    </w:p>
    <w:p w14:paraId="4463F7F9" w14:textId="77777777" w:rsidR="008A1D8D" w:rsidRPr="008A1D8D" w:rsidRDefault="008A1D8D" w:rsidP="00224186">
      <w:pPr>
        <w:spacing w:after="0"/>
        <w:rPr>
          <w:rFonts w:ascii="Arial" w:hAnsi="Arial" w:cs="Arial"/>
          <w:b/>
          <w:bCs/>
          <w:sz w:val="24"/>
          <w:szCs w:val="24"/>
        </w:rPr>
      </w:pPr>
    </w:p>
    <w:p w14:paraId="333B8DBA" w14:textId="0E356925" w:rsidR="00322148" w:rsidRPr="008A1D8D" w:rsidRDefault="00322148" w:rsidP="00322148">
      <w:pPr>
        <w:rPr>
          <w:rFonts w:ascii="Arial" w:hAnsi="Arial" w:cs="Arial"/>
          <w:b/>
          <w:bCs/>
          <w:sz w:val="24"/>
          <w:szCs w:val="24"/>
        </w:rPr>
      </w:pPr>
      <w:r w:rsidRPr="008A1D8D">
        <w:rPr>
          <w:rFonts w:ascii="Arial" w:hAnsi="Arial" w:cs="Arial"/>
          <w:b/>
          <w:bCs/>
          <w:sz w:val="24"/>
          <w:szCs w:val="24"/>
        </w:rPr>
        <w:t>In addition, all Onside volunteers are expected to:</w:t>
      </w:r>
    </w:p>
    <w:p w14:paraId="0EB8F962" w14:textId="77777777" w:rsidR="00322148" w:rsidRPr="008A1D8D" w:rsidRDefault="00322148" w:rsidP="00322148">
      <w:pPr>
        <w:pStyle w:val="ListParagraph"/>
        <w:numPr>
          <w:ilvl w:val="0"/>
          <w:numId w:val="12"/>
        </w:numPr>
      </w:pPr>
      <w:r w:rsidRPr="008A1D8D">
        <w:t xml:space="preserve">Operate within the organisation’s stated principles and values, </w:t>
      </w:r>
      <w:proofErr w:type="gramStart"/>
      <w:r w:rsidRPr="008A1D8D">
        <w:t>adhering at all times</w:t>
      </w:r>
      <w:proofErr w:type="gramEnd"/>
      <w:r w:rsidRPr="008A1D8D">
        <w:t xml:space="preserve"> to the organisational policies, procedures and guidelines</w:t>
      </w:r>
    </w:p>
    <w:p w14:paraId="6943CBC9" w14:textId="77777777" w:rsidR="00322148" w:rsidRPr="008A1D8D" w:rsidRDefault="00322148" w:rsidP="00322148">
      <w:pPr>
        <w:pStyle w:val="ListParagraph"/>
        <w:numPr>
          <w:ilvl w:val="0"/>
          <w:numId w:val="12"/>
        </w:numPr>
      </w:pPr>
      <w:r w:rsidRPr="008A1D8D">
        <w:t xml:space="preserve">Demonstrate a commitment to equal opportunities, social inclusion and individual empowerment </w:t>
      </w:r>
    </w:p>
    <w:p w14:paraId="7B3C0C33" w14:textId="3A96FB0A" w:rsidR="00804C9F" w:rsidRPr="008A1D8D" w:rsidRDefault="00322148" w:rsidP="00F45159">
      <w:pPr>
        <w:pStyle w:val="ListParagraph"/>
        <w:numPr>
          <w:ilvl w:val="0"/>
          <w:numId w:val="12"/>
        </w:numPr>
      </w:pPr>
      <w:r w:rsidRPr="008A1D8D">
        <w:t>Take responsibility for safeguarding appropriate to your role and raise any potential concerns with the Onside Safeguarding and Professional Guidance Lead</w:t>
      </w:r>
    </w:p>
    <w:p w14:paraId="350BB13B" w14:textId="3B94DDC8" w:rsidR="005F4933" w:rsidRPr="008A1D8D" w:rsidRDefault="00C75685" w:rsidP="00B63D9D">
      <w:pPr>
        <w:pStyle w:val="NormalWeb"/>
        <w:ind w:left="360"/>
        <w:rPr>
          <w:rFonts w:ascii="Arial" w:hAnsi="Arial" w:cs="Arial"/>
        </w:rPr>
      </w:pPr>
      <w:r w:rsidRPr="008A1D8D">
        <w:rPr>
          <w:rStyle w:val="Strong"/>
          <w:rFonts w:ascii="Arial" w:hAnsi="Arial" w:cs="Arial"/>
        </w:rPr>
        <w:t xml:space="preserve">Onside is committed to ensuring that children, young people and adults at risk of harm or abuse who come into contact with Onside staff and volunteers, are treated with respect and are free from all forms of abuse or mistreatment and we are committed to ensuring that all staff and volunteers are aware of their responsibilities in relation to safeguarding. Please see our </w:t>
      </w:r>
      <w:hyperlink r:id="rId11" w:history="1">
        <w:r w:rsidRPr="008A1D8D">
          <w:rPr>
            <w:rStyle w:val="Strong"/>
            <w:rFonts w:ascii="Arial" w:hAnsi="Arial" w:cs="Arial"/>
            <w:color w:val="0000FF"/>
            <w:u w:val="single"/>
          </w:rPr>
          <w:t>website</w:t>
        </w:r>
      </w:hyperlink>
      <w:r w:rsidRPr="008A1D8D">
        <w:rPr>
          <w:rStyle w:val="Strong"/>
          <w:rFonts w:ascii="Arial" w:hAnsi="Arial" w:cs="Arial"/>
        </w:rPr>
        <w:t xml:space="preserve"> for the full safeguarding statement and policy.</w:t>
      </w:r>
    </w:p>
    <w:sectPr w:rsidR="005F4933" w:rsidRPr="008A1D8D" w:rsidSect="00623A2F">
      <w:headerReference w:type="even" r:id="rId12"/>
      <w:headerReference w:type="default" r:id="rId13"/>
      <w:footerReference w:type="default" r:id="rId14"/>
      <w:headerReference w:type="first" r:id="rId15"/>
      <w:pgSz w:w="11906" w:h="16838"/>
      <w:pgMar w:top="1440" w:right="1440" w:bottom="1440" w:left="1440"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667BB" w14:textId="77777777" w:rsidR="006A6A26" w:rsidRDefault="006A6A26" w:rsidP="00407DA1">
      <w:pPr>
        <w:spacing w:after="0" w:line="240" w:lineRule="auto"/>
      </w:pPr>
      <w:r>
        <w:separator/>
      </w:r>
    </w:p>
  </w:endnote>
  <w:endnote w:type="continuationSeparator" w:id="0">
    <w:p w14:paraId="0DDFC72E" w14:textId="77777777" w:rsidR="006A6A26" w:rsidRDefault="006A6A26" w:rsidP="00407DA1">
      <w:pPr>
        <w:spacing w:after="0" w:line="240" w:lineRule="auto"/>
      </w:pPr>
      <w:r>
        <w:continuationSeparator/>
      </w:r>
    </w:p>
  </w:endnote>
  <w:endnote w:type="continuationNotice" w:id="1">
    <w:p w14:paraId="6C91836B" w14:textId="77777777" w:rsidR="006A6A26" w:rsidRDefault="006A6A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616633"/>
      <w:docPartObj>
        <w:docPartGallery w:val="Page Numbers (Bottom of Page)"/>
        <w:docPartUnique/>
      </w:docPartObj>
    </w:sdtPr>
    <w:sdtEndPr>
      <w:rPr>
        <w:noProof/>
      </w:rPr>
    </w:sdtEndPr>
    <w:sdtContent>
      <w:p w14:paraId="2B7E6F89" w14:textId="4C71FE16" w:rsidR="00B63D9D" w:rsidRDefault="00B63D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C80FCC" w14:textId="77777777" w:rsidR="00B63D9D" w:rsidRDefault="00B63D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43209" w14:textId="77777777" w:rsidR="006A6A26" w:rsidRDefault="006A6A26" w:rsidP="00407DA1">
      <w:pPr>
        <w:spacing w:after="0" w:line="240" w:lineRule="auto"/>
      </w:pPr>
      <w:r>
        <w:separator/>
      </w:r>
    </w:p>
  </w:footnote>
  <w:footnote w:type="continuationSeparator" w:id="0">
    <w:p w14:paraId="71D2973F" w14:textId="77777777" w:rsidR="006A6A26" w:rsidRDefault="006A6A26" w:rsidP="00407DA1">
      <w:pPr>
        <w:spacing w:after="0" w:line="240" w:lineRule="auto"/>
      </w:pPr>
      <w:r>
        <w:continuationSeparator/>
      </w:r>
    </w:p>
  </w:footnote>
  <w:footnote w:type="continuationNotice" w:id="1">
    <w:p w14:paraId="4894574F" w14:textId="77777777" w:rsidR="006A6A26" w:rsidRDefault="006A6A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AB7C" w14:textId="77777777" w:rsidR="00407DA1" w:rsidRDefault="00000000">
    <w:pPr>
      <w:pStyle w:val="Header"/>
    </w:pPr>
    <w:r>
      <w:rPr>
        <w:noProof/>
      </w:rPr>
      <w:pict w14:anchorId="29EE1F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038516" o:spid="_x0000_s1038" type="#_x0000_t75" style="position:absolute;margin-left:0;margin-top:0;width:540.65pt;height:810.05pt;z-index:-251658239;mso-position-horizontal:center;mso-position-horizontal-relative:margin;mso-position-vertical:center;mso-position-vertical-relative:margin" o:allowincell="f">
          <v:imagedata r:id="rId1" o:title="template fram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D6C0" w14:textId="69A37F78" w:rsidR="000A4550" w:rsidRDefault="000A4550" w:rsidP="000A4550">
    <w:pPr>
      <w:pStyle w:val="Header"/>
      <w:jc w:val="center"/>
    </w:pPr>
    <w:r>
      <w:rPr>
        <w:noProof/>
      </w:rPr>
      <w:drawing>
        <wp:inline distT="0" distB="0" distL="0" distR="0" wp14:anchorId="02C312AB" wp14:editId="44177B3C">
          <wp:extent cx="2375065" cy="608881"/>
          <wp:effectExtent l="0" t="0" r="6350" b="127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8356" cy="61741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928C" w14:textId="77777777" w:rsidR="00407DA1" w:rsidRDefault="00000000">
    <w:pPr>
      <w:pStyle w:val="Header"/>
    </w:pPr>
    <w:r>
      <w:rPr>
        <w:noProof/>
      </w:rPr>
      <w:pict w14:anchorId="22121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038515" o:spid="_x0000_s1037" type="#_x0000_t75" style="position:absolute;margin-left:0;margin-top:0;width:540.65pt;height:810.05pt;z-index:-251658240;mso-position-horizontal:center;mso-position-horizontal-relative:margin;mso-position-vertical:center;mso-position-vertical-relative:margin" o:allowincell="f">
          <v:imagedata r:id="rId1" o:title="template fram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40E26"/>
    <w:multiLevelType w:val="hybridMultilevel"/>
    <w:tmpl w:val="0CC6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E22E3"/>
    <w:multiLevelType w:val="hybridMultilevel"/>
    <w:tmpl w:val="0D2A5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AE41A3"/>
    <w:multiLevelType w:val="multilevel"/>
    <w:tmpl w:val="A82402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7485927"/>
    <w:multiLevelType w:val="hybridMultilevel"/>
    <w:tmpl w:val="06B0F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925531"/>
    <w:multiLevelType w:val="hybridMultilevel"/>
    <w:tmpl w:val="FA38E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68772A"/>
    <w:multiLevelType w:val="hybridMultilevel"/>
    <w:tmpl w:val="B8C62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364893"/>
    <w:multiLevelType w:val="hybridMultilevel"/>
    <w:tmpl w:val="D194C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CF2FBA"/>
    <w:multiLevelType w:val="hybridMultilevel"/>
    <w:tmpl w:val="7BDAE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8A324D"/>
    <w:multiLevelType w:val="hybridMultilevel"/>
    <w:tmpl w:val="E0E2E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790B5F"/>
    <w:multiLevelType w:val="hybridMultilevel"/>
    <w:tmpl w:val="D8A6D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1A2E77"/>
    <w:multiLevelType w:val="hybridMultilevel"/>
    <w:tmpl w:val="6F50E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3F701A"/>
    <w:multiLevelType w:val="hybridMultilevel"/>
    <w:tmpl w:val="ED125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77784C"/>
    <w:multiLevelType w:val="hybridMultilevel"/>
    <w:tmpl w:val="9D2C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C55720"/>
    <w:multiLevelType w:val="multilevel"/>
    <w:tmpl w:val="7CF665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786F0A90"/>
    <w:multiLevelType w:val="hybridMultilevel"/>
    <w:tmpl w:val="C076E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9046653">
    <w:abstractNumId w:val="14"/>
  </w:num>
  <w:num w:numId="2" w16cid:durableId="859315216">
    <w:abstractNumId w:val="1"/>
  </w:num>
  <w:num w:numId="3" w16cid:durableId="203687001">
    <w:abstractNumId w:val="3"/>
  </w:num>
  <w:num w:numId="4" w16cid:durableId="2116166605">
    <w:abstractNumId w:val="8"/>
  </w:num>
  <w:num w:numId="5" w16cid:durableId="2026788999">
    <w:abstractNumId w:val="5"/>
  </w:num>
  <w:num w:numId="6" w16cid:durableId="233395183">
    <w:abstractNumId w:val="4"/>
  </w:num>
  <w:num w:numId="7" w16cid:durableId="251934169">
    <w:abstractNumId w:val="11"/>
  </w:num>
  <w:num w:numId="8" w16cid:durableId="1458375316">
    <w:abstractNumId w:val="0"/>
  </w:num>
  <w:num w:numId="9" w16cid:durableId="1502350936">
    <w:abstractNumId w:val="10"/>
  </w:num>
  <w:num w:numId="10" w16cid:durableId="689187586">
    <w:abstractNumId w:val="9"/>
  </w:num>
  <w:num w:numId="11" w16cid:durableId="1159342085">
    <w:abstractNumId w:val="6"/>
  </w:num>
  <w:num w:numId="12" w16cid:durableId="542599635">
    <w:abstractNumId w:val="12"/>
  </w:num>
  <w:num w:numId="13" w16cid:durableId="1047337669">
    <w:abstractNumId w:val="13"/>
  </w:num>
  <w:num w:numId="14" w16cid:durableId="1592471123">
    <w:abstractNumId w:val="2"/>
  </w:num>
  <w:num w:numId="15" w16cid:durableId="18924260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B39"/>
    <w:rsid w:val="00010DA3"/>
    <w:rsid w:val="00021555"/>
    <w:rsid w:val="000429BD"/>
    <w:rsid w:val="00060CF2"/>
    <w:rsid w:val="0006174D"/>
    <w:rsid w:val="00072FB4"/>
    <w:rsid w:val="00096536"/>
    <w:rsid w:val="000A4550"/>
    <w:rsid w:val="000A7780"/>
    <w:rsid w:val="000B0F7E"/>
    <w:rsid w:val="000F5859"/>
    <w:rsid w:val="00106BE1"/>
    <w:rsid w:val="001201BF"/>
    <w:rsid w:val="00136D2A"/>
    <w:rsid w:val="00142722"/>
    <w:rsid w:val="00145067"/>
    <w:rsid w:val="00152A44"/>
    <w:rsid w:val="001539B2"/>
    <w:rsid w:val="001728A5"/>
    <w:rsid w:val="00187C11"/>
    <w:rsid w:val="00187DDA"/>
    <w:rsid w:val="001958D4"/>
    <w:rsid w:val="001A2E52"/>
    <w:rsid w:val="001B0713"/>
    <w:rsid w:val="001B3156"/>
    <w:rsid w:val="001D433F"/>
    <w:rsid w:val="001D4759"/>
    <w:rsid w:val="001D4A36"/>
    <w:rsid w:val="001E0FC2"/>
    <w:rsid w:val="001E4264"/>
    <w:rsid w:val="001F5EAA"/>
    <w:rsid w:val="0021146F"/>
    <w:rsid w:val="00215CBE"/>
    <w:rsid w:val="0021603A"/>
    <w:rsid w:val="00220803"/>
    <w:rsid w:val="00224186"/>
    <w:rsid w:val="00227755"/>
    <w:rsid w:val="00232637"/>
    <w:rsid w:val="00234544"/>
    <w:rsid w:val="00237025"/>
    <w:rsid w:val="00237D0B"/>
    <w:rsid w:val="00257876"/>
    <w:rsid w:val="002621C7"/>
    <w:rsid w:val="00270E18"/>
    <w:rsid w:val="002751B2"/>
    <w:rsid w:val="00277AB2"/>
    <w:rsid w:val="002A7920"/>
    <w:rsid w:val="002D1601"/>
    <w:rsid w:val="002D19F2"/>
    <w:rsid w:val="002D3151"/>
    <w:rsid w:val="002D56A0"/>
    <w:rsid w:val="002D74B7"/>
    <w:rsid w:val="002F042E"/>
    <w:rsid w:val="00300D49"/>
    <w:rsid w:val="003068E8"/>
    <w:rsid w:val="00315D45"/>
    <w:rsid w:val="00322148"/>
    <w:rsid w:val="0032402A"/>
    <w:rsid w:val="00326144"/>
    <w:rsid w:val="003271D8"/>
    <w:rsid w:val="0034571C"/>
    <w:rsid w:val="00353F69"/>
    <w:rsid w:val="003540C9"/>
    <w:rsid w:val="00366DF8"/>
    <w:rsid w:val="003779FD"/>
    <w:rsid w:val="00391832"/>
    <w:rsid w:val="0039264F"/>
    <w:rsid w:val="003A7CD2"/>
    <w:rsid w:val="003D7819"/>
    <w:rsid w:val="003E0735"/>
    <w:rsid w:val="0040213C"/>
    <w:rsid w:val="00407DA1"/>
    <w:rsid w:val="004105C7"/>
    <w:rsid w:val="00413846"/>
    <w:rsid w:val="00420691"/>
    <w:rsid w:val="0042510C"/>
    <w:rsid w:val="0042724A"/>
    <w:rsid w:val="00427268"/>
    <w:rsid w:val="0043391E"/>
    <w:rsid w:val="0043397B"/>
    <w:rsid w:val="00436D06"/>
    <w:rsid w:val="00446E07"/>
    <w:rsid w:val="004601F8"/>
    <w:rsid w:val="0048413A"/>
    <w:rsid w:val="00486B6A"/>
    <w:rsid w:val="00490A5B"/>
    <w:rsid w:val="004912BC"/>
    <w:rsid w:val="00492091"/>
    <w:rsid w:val="00495810"/>
    <w:rsid w:val="004A0588"/>
    <w:rsid w:val="004B2ED7"/>
    <w:rsid w:val="004D2522"/>
    <w:rsid w:val="004E3F3E"/>
    <w:rsid w:val="004E71DE"/>
    <w:rsid w:val="004F2D44"/>
    <w:rsid w:val="00507D78"/>
    <w:rsid w:val="005151AA"/>
    <w:rsid w:val="0052551E"/>
    <w:rsid w:val="005258DD"/>
    <w:rsid w:val="00535630"/>
    <w:rsid w:val="00535B47"/>
    <w:rsid w:val="005367F4"/>
    <w:rsid w:val="0054121B"/>
    <w:rsid w:val="00550CD0"/>
    <w:rsid w:val="00550F6B"/>
    <w:rsid w:val="00552F62"/>
    <w:rsid w:val="00562B57"/>
    <w:rsid w:val="00571A3D"/>
    <w:rsid w:val="00575338"/>
    <w:rsid w:val="0058052D"/>
    <w:rsid w:val="00586F5A"/>
    <w:rsid w:val="0059252D"/>
    <w:rsid w:val="00596986"/>
    <w:rsid w:val="005A2E24"/>
    <w:rsid w:val="005A3B81"/>
    <w:rsid w:val="005A5CF3"/>
    <w:rsid w:val="005D721A"/>
    <w:rsid w:val="005F248A"/>
    <w:rsid w:val="005F4933"/>
    <w:rsid w:val="006117BC"/>
    <w:rsid w:val="0061375D"/>
    <w:rsid w:val="0061516B"/>
    <w:rsid w:val="00615E0C"/>
    <w:rsid w:val="00620EE8"/>
    <w:rsid w:val="00623A2F"/>
    <w:rsid w:val="006311A2"/>
    <w:rsid w:val="00635373"/>
    <w:rsid w:val="006406F8"/>
    <w:rsid w:val="00671F95"/>
    <w:rsid w:val="006778E2"/>
    <w:rsid w:val="006859B1"/>
    <w:rsid w:val="0069371C"/>
    <w:rsid w:val="006A6A26"/>
    <w:rsid w:val="006A7017"/>
    <w:rsid w:val="006B339E"/>
    <w:rsid w:val="006B622A"/>
    <w:rsid w:val="006C19A0"/>
    <w:rsid w:val="006C4747"/>
    <w:rsid w:val="006D184C"/>
    <w:rsid w:val="006D6994"/>
    <w:rsid w:val="006E3872"/>
    <w:rsid w:val="006E6DB8"/>
    <w:rsid w:val="006F406E"/>
    <w:rsid w:val="00716169"/>
    <w:rsid w:val="00716ABD"/>
    <w:rsid w:val="00744D75"/>
    <w:rsid w:val="00745CCB"/>
    <w:rsid w:val="007471DB"/>
    <w:rsid w:val="0076761D"/>
    <w:rsid w:val="00770389"/>
    <w:rsid w:val="0079532A"/>
    <w:rsid w:val="007A19CB"/>
    <w:rsid w:val="007A4AB9"/>
    <w:rsid w:val="007A71DE"/>
    <w:rsid w:val="007B4CD4"/>
    <w:rsid w:val="007D30CB"/>
    <w:rsid w:val="007F45A0"/>
    <w:rsid w:val="007F55F8"/>
    <w:rsid w:val="00804C9F"/>
    <w:rsid w:val="00820441"/>
    <w:rsid w:val="0082084A"/>
    <w:rsid w:val="00821483"/>
    <w:rsid w:val="00821DE2"/>
    <w:rsid w:val="008230FA"/>
    <w:rsid w:val="008353F8"/>
    <w:rsid w:val="00843280"/>
    <w:rsid w:val="0087427E"/>
    <w:rsid w:val="0088375B"/>
    <w:rsid w:val="00884B40"/>
    <w:rsid w:val="00891F99"/>
    <w:rsid w:val="00893A4F"/>
    <w:rsid w:val="008959FF"/>
    <w:rsid w:val="00895B2D"/>
    <w:rsid w:val="008A1D8D"/>
    <w:rsid w:val="008C66AE"/>
    <w:rsid w:val="008C696E"/>
    <w:rsid w:val="008E2DF5"/>
    <w:rsid w:val="008E403B"/>
    <w:rsid w:val="00904FE7"/>
    <w:rsid w:val="00912C2D"/>
    <w:rsid w:val="00925F97"/>
    <w:rsid w:val="00931C0A"/>
    <w:rsid w:val="009516A5"/>
    <w:rsid w:val="00952796"/>
    <w:rsid w:val="0096021E"/>
    <w:rsid w:val="00964B2B"/>
    <w:rsid w:val="00972A9E"/>
    <w:rsid w:val="00984B45"/>
    <w:rsid w:val="009908A9"/>
    <w:rsid w:val="009A215C"/>
    <w:rsid w:val="009A6E4D"/>
    <w:rsid w:val="009B0241"/>
    <w:rsid w:val="009C4A7C"/>
    <w:rsid w:val="009D1BCA"/>
    <w:rsid w:val="00A024F6"/>
    <w:rsid w:val="00A13973"/>
    <w:rsid w:val="00A13F4F"/>
    <w:rsid w:val="00A17845"/>
    <w:rsid w:val="00A200C6"/>
    <w:rsid w:val="00A3024A"/>
    <w:rsid w:val="00A41560"/>
    <w:rsid w:val="00A52225"/>
    <w:rsid w:val="00A526E8"/>
    <w:rsid w:val="00A62F81"/>
    <w:rsid w:val="00A66DD3"/>
    <w:rsid w:val="00A67022"/>
    <w:rsid w:val="00A83BC1"/>
    <w:rsid w:val="00A849C4"/>
    <w:rsid w:val="00AA7BFE"/>
    <w:rsid w:val="00AC0E42"/>
    <w:rsid w:val="00AC48EB"/>
    <w:rsid w:val="00AF73EC"/>
    <w:rsid w:val="00AF7839"/>
    <w:rsid w:val="00B0046B"/>
    <w:rsid w:val="00B16C8C"/>
    <w:rsid w:val="00B262D3"/>
    <w:rsid w:val="00B34AE1"/>
    <w:rsid w:val="00B63D9D"/>
    <w:rsid w:val="00B65682"/>
    <w:rsid w:val="00B67D4E"/>
    <w:rsid w:val="00B75B2E"/>
    <w:rsid w:val="00B75FB7"/>
    <w:rsid w:val="00BA01E2"/>
    <w:rsid w:val="00BA2263"/>
    <w:rsid w:val="00BA6B39"/>
    <w:rsid w:val="00BA7DE1"/>
    <w:rsid w:val="00BB01F8"/>
    <w:rsid w:val="00BB6727"/>
    <w:rsid w:val="00BC02E3"/>
    <w:rsid w:val="00BC2E0D"/>
    <w:rsid w:val="00BD00EF"/>
    <w:rsid w:val="00BD36AA"/>
    <w:rsid w:val="00BD5C8E"/>
    <w:rsid w:val="00BE48B3"/>
    <w:rsid w:val="00BF3A28"/>
    <w:rsid w:val="00BF3A61"/>
    <w:rsid w:val="00BF61F5"/>
    <w:rsid w:val="00C03BA9"/>
    <w:rsid w:val="00C03FD6"/>
    <w:rsid w:val="00C132A9"/>
    <w:rsid w:val="00C25393"/>
    <w:rsid w:val="00C25EF7"/>
    <w:rsid w:val="00C35771"/>
    <w:rsid w:val="00C42CF1"/>
    <w:rsid w:val="00C4518B"/>
    <w:rsid w:val="00C55915"/>
    <w:rsid w:val="00C7193C"/>
    <w:rsid w:val="00C75685"/>
    <w:rsid w:val="00C91062"/>
    <w:rsid w:val="00CA5120"/>
    <w:rsid w:val="00CB5C80"/>
    <w:rsid w:val="00CB6EC1"/>
    <w:rsid w:val="00CB7BE3"/>
    <w:rsid w:val="00CD189A"/>
    <w:rsid w:val="00CD619C"/>
    <w:rsid w:val="00CF2F31"/>
    <w:rsid w:val="00D06F64"/>
    <w:rsid w:val="00D16EBF"/>
    <w:rsid w:val="00D27128"/>
    <w:rsid w:val="00D320D8"/>
    <w:rsid w:val="00D3282C"/>
    <w:rsid w:val="00D42C0B"/>
    <w:rsid w:val="00D4519E"/>
    <w:rsid w:val="00D54629"/>
    <w:rsid w:val="00D5563E"/>
    <w:rsid w:val="00D65FEB"/>
    <w:rsid w:val="00D729A9"/>
    <w:rsid w:val="00D731AC"/>
    <w:rsid w:val="00D9504D"/>
    <w:rsid w:val="00D95D4C"/>
    <w:rsid w:val="00D9607D"/>
    <w:rsid w:val="00DA2303"/>
    <w:rsid w:val="00DB1ACA"/>
    <w:rsid w:val="00DB36ED"/>
    <w:rsid w:val="00DC17E1"/>
    <w:rsid w:val="00DE4A63"/>
    <w:rsid w:val="00E0592F"/>
    <w:rsid w:val="00E33FEB"/>
    <w:rsid w:val="00E34148"/>
    <w:rsid w:val="00E3443D"/>
    <w:rsid w:val="00E36D47"/>
    <w:rsid w:val="00E3759A"/>
    <w:rsid w:val="00E41983"/>
    <w:rsid w:val="00E5535B"/>
    <w:rsid w:val="00E72B00"/>
    <w:rsid w:val="00E801E9"/>
    <w:rsid w:val="00E85603"/>
    <w:rsid w:val="00EB6F59"/>
    <w:rsid w:val="00EB6F5B"/>
    <w:rsid w:val="00ED19ED"/>
    <w:rsid w:val="00ED4E70"/>
    <w:rsid w:val="00ED60D8"/>
    <w:rsid w:val="00EE4D51"/>
    <w:rsid w:val="00EE7914"/>
    <w:rsid w:val="00EF6715"/>
    <w:rsid w:val="00F01BB5"/>
    <w:rsid w:val="00F14FA2"/>
    <w:rsid w:val="00F20716"/>
    <w:rsid w:val="00F234E6"/>
    <w:rsid w:val="00F247B0"/>
    <w:rsid w:val="00F2767A"/>
    <w:rsid w:val="00F33EBC"/>
    <w:rsid w:val="00F421A0"/>
    <w:rsid w:val="00F44976"/>
    <w:rsid w:val="00F45159"/>
    <w:rsid w:val="00F77491"/>
    <w:rsid w:val="00F82CBF"/>
    <w:rsid w:val="00F8693C"/>
    <w:rsid w:val="00F87941"/>
    <w:rsid w:val="00F9759E"/>
    <w:rsid w:val="00FA5DA0"/>
    <w:rsid w:val="00FD2FEF"/>
    <w:rsid w:val="00FD38BC"/>
    <w:rsid w:val="00FD53B3"/>
    <w:rsid w:val="00FE3042"/>
    <w:rsid w:val="00FE4DF7"/>
    <w:rsid w:val="00FE6BAF"/>
    <w:rsid w:val="00FF1B8B"/>
    <w:rsid w:val="15042E3F"/>
    <w:rsid w:val="1BAF3BD3"/>
    <w:rsid w:val="1F2004E6"/>
    <w:rsid w:val="4FA937CC"/>
    <w:rsid w:val="51E583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CAC18"/>
  <w15:chartTrackingRefBased/>
  <w15:docId w15:val="{D4F3ACD7-D0AC-4707-B1A0-7AF01E5D8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D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DA1"/>
  </w:style>
  <w:style w:type="paragraph" w:styleId="Footer">
    <w:name w:val="footer"/>
    <w:basedOn w:val="Normal"/>
    <w:link w:val="FooterChar"/>
    <w:uiPriority w:val="99"/>
    <w:unhideWhenUsed/>
    <w:rsid w:val="00407D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DA1"/>
  </w:style>
  <w:style w:type="paragraph" w:styleId="ListParagraph">
    <w:name w:val="List Paragraph"/>
    <w:basedOn w:val="Normal"/>
    <w:uiPriority w:val="34"/>
    <w:qFormat/>
    <w:rsid w:val="00ED19ED"/>
    <w:pPr>
      <w:ind w:left="720"/>
      <w:contextualSpacing/>
    </w:pPr>
    <w:rPr>
      <w:rFonts w:ascii="Arial" w:eastAsia="Calibri" w:hAnsi="Arial" w:cs="Arial"/>
      <w:sz w:val="24"/>
      <w:szCs w:val="24"/>
    </w:rPr>
  </w:style>
  <w:style w:type="table" w:styleId="TableGrid">
    <w:name w:val="Table Grid"/>
    <w:basedOn w:val="TableNormal"/>
    <w:uiPriority w:val="39"/>
    <w:rsid w:val="00ED1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2F62"/>
    <w:rPr>
      <w:color w:val="808080"/>
    </w:rPr>
  </w:style>
  <w:style w:type="character" w:styleId="Hyperlink">
    <w:name w:val="Hyperlink"/>
    <w:basedOn w:val="DefaultParagraphFont"/>
    <w:uiPriority w:val="99"/>
    <w:semiHidden/>
    <w:unhideWhenUsed/>
    <w:rsid w:val="006D6994"/>
    <w:rPr>
      <w:color w:val="0000FF"/>
      <w:u w:val="single"/>
    </w:rPr>
  </w:style>
  <w:style w:type="paragraph" w:styleId="NormalWeb">
    <w:name w:val="Normal (Web)"/>
    <w:basedOn w:val="Normal"/>
    <w:uiPriority w:val="99"/>
    <w:unhideWhenUsed/>
    <w:rsid w:val="00C756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756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99001">
      <w:bodyDiv w:val="1"/>
      <w:marLeft w:val="0"/>
      <w:marRight w:val="0"/>
      <w:marTop w:val="0"/>
      <w:marBottom w:val="0"/>
      <w:divBdr>
        <w:top w:val="none" w:sz="0" w:space="0" w:color="auto"/>
        <w:left w:val="none" w:sz="0" w:space="0" w:color="auto"/>
        <w:bottom w:val="none" w:sz="0" w:space="0" w:color="auto"/>
        <w:right w:val="none" w:sz="0" w:space="0" w:color="auto"/>
      </w:divBdr>
    </w:div>
    <w:div w:id="101595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nside-advocacy.org.uk/policies"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20Powell\OneDrive%20-%20ONSIDE%20INDEPENDENT%20ADVOCACY\Desktop\Originals\A4%20Onsid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778BFE15AE354F96DBC21343AD0B0C" ma:contentTypeVersion="12" ma:contentTypeDescription="Create a new document." ma:contentTypeScope="" ma:versionID="d36bb69bee64fd3c1082dd4540f80822">
  <xsd:schema xmlns:xsd="http://www.w3.org/2001/XMLSchema" xmlns:xs="http://www.w3.org/2001/XMLSchema" xmlns:p="http://schemas.microsoft.com/office/2006/metadata/properties" xmlns:ns2="dfa63a5a-de9d-4a57-8933-40afa907ddae" xmlns:ns3="e96f5135-99a7-46ff-a165-b3918caed3f4" targetNamespace="http://schemas.microsoft.com/office/2006/metadata/properties" ma:root="true" ma:fieldsID="bd5667dbaf6dc3db2d2279592034cc03" ns2:_="" ns3:_="">
    <xsd:import namespace="dfa63a5a-de9d-4a57-8933-40afa907ddae"/>
    <xsd:import namespace="e96f5135-99a7-46ff-a165-b3918caed3f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63a5a-de9d-4a57-8933-40afa907dda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2311abc-0138-4e84-9f24-9dcb4521bb4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6f5135-99a7-46ff-a165-b3918caed3f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f399d5c-3bfa-4264-af9b-a72d4720f8c3}" ma:internalName="TaxCatchAll" ma:showField="CatchAllData" ma:web="e96f5135-99a7-46ff-a165-b3918caed3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6f5135-99a7-46ff-a165-b3918caed3f4" xsi:nil="true"/>
    <lcf76f155ced4ddcb4097134ff3c332f xmlns="dfa63a5a-de9d-4a57-8933-40afa907dda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761F08-49B4-4DC4-BDBA-8C8A5BE84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a63a5a-de9d-4a57-8933-40afa907ddae"/>
    <ds:schemaRef ds:uri="e96f5135-99a7-46ff-a165-b3918caed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F44F49-2C58-42D0-9591-8AE3B6EBEA3F}">
  <ds:schemaRefs>
    <ds:schemaRef ds:uri="http://schemas.openxmlformats.org/officeDocument/2006/bibliography"/>
  </ds:schemaRefs>
</ds:datastoreItem>
</file>

<file path=customXml/itemProps3.xml><?xml version="1.0" encoding="utf-8"?>
<ds:datastoreItem xmlns:ds="http://schemas.openxmlformats.org/officeDocument/2006/customXml" ds:itemID="{E03227BD-7076-4EFD-87A4-484770E6B9CC}">
  <ds:schemaRefs>
    <ds:schemaRef ds:uri="http://schemas.microsoft.com/office/2006/metadata/properties"/>
    <ds:schemaRef ds:uri="http://schemas.microsoft.com/office/infopath/2007/PartnerControls"/>
    <ds:schemaRef ds:uri="e96f5135-99a7-46ff-a165-b3918caed3f4"/>
    <ds:schemaRef ds:uri="dfa63a5a-de9d-4a57-8933-40afa907ddae"/>
  </ds:schemaRefs>
</ds:datastoreItem>
</file>

<file path=customXml/itemProps4.xml><?xml version="1.0" encoding="utf-8"?>
<ds:datastoreItem xmlns:ds="http://schemas.openxmlformats.org/officeDocument/2006/customXml" ds:itemID="{615D52E1-D2CC-49B4-82F8-E42B3E7A80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A4 Onside Template</Template>
  <TotalTime>17</TotalTime>
  <Pages>2</Pages>
  <Words>515</Words>
  <Characters>2879</Characters>
  <Application>Microsoft Office Word</Application>
  <DocSecurity>0</DocSecurity>
  <Lines>61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Powell 2</dc:creator>
  <cp:keywords/>
  <dc:description/>
  <cp:lastModifiedBy>Bridget Nisbet</cp:lastModifiedBy>
  <cp:revision>20</cp:revision>
  <cp:lastPrinted>2023-09-12T18:15:00Z</cp:lastPrinted>
  <dcterms:created xsi:type="dcterms:W3CDTF">2026-04-30T18:51:00Z</dcterms:created>
  <dcterms:modified xsi:type="dcterms:W3CDTF">2026-05-19T13:00:00Z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0x010100BF778BFE15AE354F96DBC21343AD0B0C</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